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2315" w14:textId="77777777" w:rsidR="00646D0C" w:rsidRDefault="00646D0C" w:rsidP="00FB58DD">
      <w:pPr>
        <w:pStyle w:val="Body1"/>
        <w:jc w:val="both"/>
        <w:rPr>
          <w:rFonts w:ascii="Calibri" w:hAnsi="Calibri" w:cs="Arial"/>
          <w:sz w:val="22"/>
          <w:szCs w:val="22"/>
        </w:rPr>
      </w:pPr>
    </w:p>
    <w:p w14:paraId="7DD3926D" w14:textId="23FBF6F8" w:rsidR="002D3F92" w:rsidRPr="00CA6026" w:rsidRDefault="009472BA" w:rsidP="000B3548">
      <w:pPr>
        <w:pStyle w:val="Body"/>
        <w:pBdr>
          <w:top w:val="none" w:sz="0" w:space="0" w:color="auto"/>
          <w:left w:val="none" w:sz="0" w:space="0" w:color="auto"/>
          <w:bottom w:val="none" w:sz="0" w:space="0" w:color="auto"/>
          <w:right w:val="none" w:sz="0" w:space="0" w:color="auto"/>
          <w:bar w:val="none" w:sz="0" w:color="auto"/>
        </w:pBdr>
        <w:jc w:val="center"/>
        <w:rPr>
          <w:rFonts w:asciiTheme="minorHAnsi" w:hAnsiTheme="minorHAnsi" w:cstheme="minorHAnsi"/>
          <w:b/>
        </w:rPr>
      </w:pPr>
      <w:bookmarkStart w:id="0" w:name="_Hlk53223737"/>
      <w:r w:rsidRPr="00CA6026">
        <w:rPr>
          <w:rFonts w:asciiTheme="minorHAnsi" w:hAnsiTheme="minorHAnsi" w:cstheme="minorHAnsi"/>
          <w:b/>
        </w:rPr>
        <w:t xml:space="preserve">JOB DESCRIPTION </w:t>
      </w:r>
      <w:bookmarkEnd w:id="0"/>
      <w:r w:rsidR="003B0798" w:rsidRPr="00CA6026">
        <w:rPr>
          <w:rFonts w:asciiTheme="minorHAnsi" w:hAnsiTheme="minorHAnsi" w:cstheme="minorHAnsi"/>
          <w:b/>
        </w:rPr>
        <w:t xml:space="preserve">- </w:t>
      </w:r>
      <w:r w:rsidR="00CD4A47" w:rsidRPr="00CA6026">
        <w:rPr>
          <w:rFonts w:asciiTheme="minorHAnsi" w:hAnsiTheme="minorHAnsi" w:cstheme="minorHAnsi"/>
          <w:b/>
          <w:color w:val="auto"/>
        </w:rPr>
        <w:t>Community Activities Coordinator</w:t>
      </w:r>
      <w:r w:rsidR="00CD4A47" w:rsidRPr="00CA6026">
        <w:rPr>
          <w:rFonts w:asciiTheme="minorHAnsi" w:hAnsiTheme="minorHAnsi" w:cstheme="minorHAnsi"/>
          <w:b/>
        </w:rPr>
        <w:t xml:space="preserve"> </w:t>
      </w:r>
    </w:p>
    <w:p w14:paraId="38A5547D" w14:textId="77777777" w:rsidR="002D3F92" w:rsidRPr="00A34857" w:rsidRDefault="002D3F92" w:rsidP="002D3F92">
      <w:pPr>
        <w:pStyle w:val="Body"/>
        <w:pBdr>
          <w:top w:val="none" w:sz="0" w:space="0" w:color="auto"/>
          <w:left w:val="none" w:sz="0" w:space="0" w:color="auto"/>
          <w:bottom w:val="none" w:sz="0" w:space="0" w:color="auto"/>
          <w:right w:val="none" w:sz="0" w:space="0" w:color="auto"/>
          <w:bar w:val="none" w:sz="0" w:color="auto"/>
        </w:pBdr>
        <w:jc w:val="both"/>
        <w:rPr>
          <w:rFonts w:asciiTheme="minorHAnsi" w:eastAsia="Times New Roman" w:hAnsiTheme="minorHAnsi" w:cstheme="minorHAnsi"/>
          <w:b/>
          <w:sz w:val="22"/>
          <w:szCs w:val="22"/>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6769"/>
      </w:tblGrid>
      <w:tr w:rsidR="00B310B6" w:rsidRPr="00B310B6" w14:paraId="1D6D8B03" w14:textId="3F5C8209" w:rsidTr="00B310B6">
        <w:tc>
          <w:tcPr>
            <w:tcW w:w="3013" w:type="dxa"/>
          </w:tcPr>
          <w:p w14:paraId="51C2135C" w14:textId="13F99E18"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r w:rsidRPr="00B310B6">
              <w:rPr>
                <w:rFonts w:asciiTheme="minorHAnsi" w:hAnsiTheme="minorHAnsi" w:cstheme="minorHAnsi"/>
                <w:b/>
                <w:color w:val="auto"/>
              </w:rPr>
              <w:t>POST:</w:t>
            </w:r>
            <w:r w:rsidRPr="00B310B6">
              <w:rPr>
                <w:rFonts w:asciiTheme="minorHAnsi" w:hAnsiTheme="minorHAnsi" w:cstheme="minorHAnsi"/>
                <w:b/>
                <w:color w:val="auto"/>
                <w:sz w:val="22"/>
                <w:szCs w:val="22"/>
              </w:rPr>
              <w:tab/>
            </w:r>
          </w:p>
        </w:tc>
        <w:tc>
          <w:tcPr>
            <w:tcW w:w="6769" w:type="dxa"/>
          </w:tcPr>
          <w:p w14:paraId="5AF563E4" w14:textId="6A32B052"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rPr>
            </w:pPr>
            <w:r w:rsidRPr="00B310B6">
              <w:rPr>
                <w:rFonts w:asciiTheme="minorHAnsi" w:hAnsiTheme="minorHAnsi" w:cstheme="minorHAnsi"/>
                <w:b/>
                <w:color w:val="auto"/>
                <w:sz w:val="22"/>
                <w:szCs w:val="22"/>
              </w:rPr>
              <w:t>Community Activities Coordinator</w:t>
            </w:r>
          </w:p>
        </w:tc>
      </w:tr>
      <w:tr w:rsidR="00B310B6" w:rsidRPr="00B310B6" w14:paraId="15A6B564" w14:textId="029FB436" w:rsidTr="00B310B6">
        <w:tc>
          <w:tcPr>
            <w:tcW w:w="3013" w:type="dxa"/>
          </w:tcPr>
          <w:p w14:paraId="0E7ABCB9" w14:textId="77777777"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p>
        </w:tc>
        <w:tc>
          <w:tcPr>
            <w:tcW w:w="6769" w:type="dxa"/>
          </w:tcPr>
          <w:p w14:paraId="43D12C2C" w14:textId="77777777"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p>
        </w:tc>
      </w:tr>
      <w:tr w:rsidR="00B310B6" w:rsidRPr="00B310B6" w14:paraId="2D8B8E17" w14:textId="09A82776" w:rsidTr="00B310B6">
        <w:tc>
          <w:tcPr>
            <w:tcW w:w="3013" w:type="dxa"/>
          </w:tcPr>
          <w:p w14:paraId="378968F0" w14:textId="14AB1E9D"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r w:rsidRPr="00B310B6">
              <w:rPr>
                <w:rFonts w:asciiTheme="minorHAnsi" w:hAnsiTheme="minorHAnsi" w:cstheme="minorHAnsi"/>
                <w:b/>
                <w:color w:val="auto"/>
                <w:u w:color="333333"/>
              </w:rPr>
              <w:t>HOURS:</w:t>
            </w:r>
            <w:r w:rsidRPr="00B310B6">
              <w:rPr>
                <w:rFonts w:asciiTheme="minorHAnsi" w:hAnsiTheme="minorHAnsi" w:cstheme="minorHAnsi"/>
                <w:b/>
                <w:color w:val="auto"/>
                <w:sz w:val="22"/>
                <w:szCs w:val="22"/>
              </w:rPr>
              <w:tab/>
            </w:r>
          </w:p>
        </w:tc>
        <w:tc>
          <w:tcPr>
            <w:tcW w:w="6769" w:type="dxa"/>
          </w:tcPr>
          <w:p w14:paraId="12FE9656" w14:textId="618E8B83" w:rsidR="00B310B6" w:rsidRPr="00B310B6" w:rsidRDefault="0069270B"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u w:color="333333"/>
              </w:rPr>
            </w:pPr>
            <w:r>
              <w:rPr>
                <w:rFonts w:asciiTheme="minorHAnsi" w:hAnsiTheme="minorHAnsi" w:cstheme="minorHAnsi"/>
                <w:b/>
                <w:color w:val="auto"/>
                <w:sz w:val="22"/>
                <w:szCs w:val="22"/>
              </w:rPr>
              <w:t>35</w:t>
            </w:r>
            <w:r w:rsidR="00B310B6" w:rsidRPr="00B310B6">
              <w:rPr>
                <w:rFonts w:asciiTheme="minorHAnsi" w:hAnsiTheme="minorHAnsi" w:cstheme="minorHAnsi"/>
                <w:b/>
                <w:color w:val="auto"/>
                <w:sz w:val="22"/>
                <w:szCs w:val="22"/>
              </w:rPr>
              <w:t xml:space="preserve"> hours per week (including evenings and weekends on </w:t>
            </w:r>
            <w:r w:rsidR="005849EE" w:rsidRPr="00B310B6">
              <w:rPr>
                <w:rFonts w:asciiTheme="minorHAnsi" w:hAnsiTheme="minorHAnsi" w:cstheme="minorHAnsi"/>
                <w:b/>
                <w:color w:val="auto"/>
                <w:sz w:val="22"/>
                <w:szCs w:val="22"/>
              </w:rPr>
              <w:t>a Rota</w:t>
            </w:r>
            <w:r w:rsidR="00B310B6" w:rsidRPr="00B310B6">
              <w:rPr>
                <w:rFonts w:asciiTheme="minorHAnsi" w:hAnsiTheme="minorHAnsi" w:cstheme="minorHAnsi"/>
                <w:b/>
                <w:color w:val="auto"/>
                <w:sz w:val="22"/>
                <w:szCs w:val="22"/>
              </w:rPr>
              <w:t xml:space="preserve"> basis)</w:t>
            </w:r>
          </w:p>
        </w:tc>
      </w:tr>
      <w:tr w:rsidR="00B310B6" w:rsidRPr="00B310B6" w14:paraId="137A7A56" w14:textId="3EE056A7" w:rsidTr="00B310B6">
        <w:tc>
          <w:tcPr>
            <w:tcW w:w="3013" w:type="dxa"/>
          </w:tcPr>
          <w:p w14:paraId="5DD6C618" w14:textId="77777777"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p>
        </w:tc>
        <w:tc>
          <w:tcPr>
            <w:tcW w:w="6769" w:type="dxa"/>
          </w:tcPr>
          <w:p w14:paraId="3F690FD2" w14:textId="77777777"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p>
        </w:tc>
      </w:tr>
      <w:tr w:rsidR="00B310B6" w:rsidRPr="00B310B6" w14:paraId="7E833A89" w14:textId="69C8FC65" w:rsidTr="00B310B6">
        <w:tc>
          <w:tcPr>
            <w:tcW w:w="3013" w:type="dxa"/>
          </w:tcPr>
          <w:p w14:paraId="5CB3F322" w14:textId="63606480"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r w:rsidRPr="00B310B6">
              <w:rPr>
                <w:rFonts w:asciiTheme="minorHAnsi" w:hAnsiTheme="minorHAnsi" w:cstheme="minorHAnsi"/>
                <w:b/>
                <w:color w:val="auto"/>
              </w:rPr>
              <w:t>PAY:</w:t>
            </w:r>
            <w:r w:rsidRPr="00B310B6">
              <w:rPr>
                <w:rFonts w:asciiTheme="minorHAnsi" w:hAnsiTheme="minorHAnsi" w:cstheme="minorHAnsi"/>
                <w:b/>
                <w:color w:val="auto"/>
                <w:sz w:val="22"/>
                <w:szCs w:val="22"/>
              </w:rPr>
              <w:tab/>
              <w:t xml:space="preserve"> </w:t>
            </w:r>
          </w:p>
        </w:tc>
        <w:tc>
          <w:tcPr>
            <w:tcW w:w="6769" w:type="dxa"/>
          </w:tcPr>
          <w:p w14:paraId="5E87A082" w14:textId="0FA8C9A0"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rPr>
            </w:pPr>
            <w:r w:rsidRPr="00B310B6">
              <w:rPr>
                <w:rFonts w:asciiTheme="minorHAnsi" w:hAnsiTheme="minorHAnsi" w:cstheme="minorHAnsi"/>
                <w:b/>
                <w:color w:val="auto"/>
                <w:sz w:val="22"/>
                <w:szCs w:val="22"/>
              </w:rPr>
              <w:t>£</w:t>
            </w:r>
            <w:r w:rsidR="00643817">
              <w:rPr>
                <w:rFonts w:asciiTheme="minorHAnsi" w:hAnsiTheme="minorHAnsi" w:cstheme="minorHAnsi"/>
                <w:b/>
                <w:color w:val="auto"/>
                <w:sz w:val="22"/>
                <w:szCs w:val="22"/>
              </w:rPr>
              <w:t>24,475</w:t>
            </w:r>
            <w:r w:rsidRPr="00B310B6">
              <w:rPr>
                <w:rFonts w:asciiTheme="minorHAnsi" w:hAnsiTheme="minorHAnsi" w:cstheme="minorHAnsi"/>
                <w:b/>
                <w:color w:val="auto"/>
                <w:sz w:val="22"/>
                <w:szCs w:val="22"/>
              </w:rPr>
              <w:t xml:space="preserve"> per annum</w:t>
            </w:r>
          </w:p>
        </w:tc>
      </w:tr>
      <w:tr w:rsidR="00B310B6" w:rsidRPr="00B310B6" w14:paraId="6D981360" w14:textId="18F96725" w:rsidTr="00B310B6">
        <w:tc>
          <w:tcPr>
            <w:tcW w:w="3013" w:type="dxa"/>
          </w:tcPr>
          <w:p w14:paraId="0B699C26" w14:textId="77777777"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u w:color="333333"/>
              </w:rPr>
            </w:pPr>
          </w:p>
        </w:tc>
        <w:tc>
          <w:tcPr>
            <w:tcW w:w="6769" w:type="dxa"/>
          </w:tcPr>
          <w:p w14:paraId="32F6B3CF" w14:textId="77777777"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u w:color="333333"/>
              </w:rPr>
            </w:pPr>
          </w:p>
        </w:tc>
      </w:tr>
      <w:tr w:rsidR="00B310B6" w:rsidRPr="00B310B6" w14:paraId="0367DB7F" w14:textId="4DC87FF4" w:rsidTr="00B310B6">
        <w:tc>
          <w:tcPr>
            <w:tcW w:w="3013" w:type="dxa"/>
          </w:tcPr>
          <w:p w14:paraId="7E2C4534" w14:textId="19C1E081"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sz w:val="22"/>
                <w:szCs w:val="22"/>
              </w:rPr>
            </w:pPr>
            <w:r w:rsidRPr="00B310B6">
              <w:rPr>
                <w:rFonts w:asciiTheme="minorHAnsi" w:hAnsiTheme="minorHAnsi" w:cstheme="minorHAnsi"/>
                <w:b/>
                <w:color w:val="auto"/>
                <w:u w:color="333333"/>
              </w:rPr>
              <w:t>REPORTS TO:</w:t>
            </w:r>
            <w:r w:rsidRPr="00B310B6">
              <w:rPr>
                <w:rFonts w:asciiTheme="minorHAnsi" w:hAnsiTheme="minorHAnsi" w:cstheme="minorHAnsi"/>
                <w:b/>
                <w:color w:val="auto"/>
                <w:sz w:val="22"/>
                <w:szCs w:val="22"/>
              </w:rPr>
              <w:tab/>
            </w:r>
          </w:p>
        </w:tc>
        <w:tc>
          <w:tcPr>
            <w:tcW w:w="6769" w:type="dxa"/>
          </w:tcPr>
          <w:p w14:paraId="1FE1A143" w14:textId="3DCE8290" w:rsidR="00B310B6" w:rsidRPr="00B310B6" w:rsidRDefault="00B310B6" w:rsidP="002441C2">
            <w:pPr>
              <w:pStyle w:val="Body"/>
              <w:pBdr>
                <w:top w:val="none" w:sz="0" w:space="0" w:color="auto"/>
                <w:left w:val="none" w:sz="0" w:space="0" w:color="auto"/>
                <w:bottom w:val="none" w:sz="0" w:space="0" w:color="auto"/>
                <w:right w:val="none" w:sz="0" w:space="0" w:color="auto"/>
                <w:bar w:val="none" w:sz="0" w:color="auto"/>
              </w:pBdr>
              <w:tabs>
                <w:tab w:val="left" w:pos="3261"/>
              </w:tabs>
              <w:rPr>
                <w:rFonts w:asciiTheme="minorHAnsi" w:hAnsiTheme="minorHAnsi" w:cstheme="minorHAnsi"/>
                <w:b/>
                <w:color w:val="auto"/>
                <w:u w:color="333333"/>
              </w:rPr>
            </w:pPr>
            <w:r w:rsidRPr="00B310B6">
              <w:rPr>
                <w:rFonts w:asciiTheme="minorHAnsi" w:hAnsiTheme="minorHAnsi" w:cstheme="minorHAnsi"/>
                <w:b/>
                <w:color w:val="auto"/>
                <w:sz w:val="22"/>
                <w:szCs w:val="22"/>
                <w:u w:color="333333"/>
              </w:rPr>
              <w:t>Centre Manager</w:t>
            </w:r>
          </w:p>
        </w:tc>
      </w:tr>
    </w:tbl>
    <w:p w14:paraId="7C32890F" w14:textId="77777777" w:rsidR="00EB63A4" w:rsidRPr="00A34857" w:rsidRDefault="00EB63A4" w:rsidP="002621C7">
      <w:pPr>
        <w:pStyle w:val="Body"/>
        <w:pBdr>
          <w:top w:val="none" w:sz="0" w:space="0" w:color="auto"/>
          <w:left w:val="none" w:sz="0" w:space="0" w:color="auto"/>
          <w:bottom w:val="none" w:sz="0" w:space="0" w:color="auto"/>
          <w:right w:val="none" w:sz="0" w:space="0" w:color="auto"/>
          <w:bar w:val="none" w:sz="0" w:color="auto"/>
        </w:pBdr>
        <w:jc w:val="both"/>
        <w:rPr>
          <w:rFonts w:asciiTheme="minorHAnsi" w:hAnsiTheme="minorHAnsi" w:cstheme="minorHAnsi"/>
          <w:b/>
          <w:sz w:val="22"/>
          <w:szCs w:val="22"/>
        </w:rPr>
      </w:pPr>
    </w:p>
    <w:p w14:paraId="4EE530F0" w14:textId="196B0F4D" w:rsidR="00447DC8" w:rsidRPr="00A34857" w:rsidRDefault="002D3F92" w:rsidP="002621C7">
      <w:pPr>
        <w:pStyle w:val="Body"/>
        <w:pBdr>
          <w:top w:val="none" w:sz="0" w:space="0" w:color="auto"/>
          <w:left w:val="none" w:sz="0" w:space="0" w:color="auto"/>
          <w:bottom w:val="none" w:sz="0" w:space="0" w:color="auto"/>
          <w:right w:val="none" w:sz="0" w:space="0" w:color="auto"/>
          <w:bar w:val="none" w:sz="0" w:color="auto"/>
        </w:pBdr>
        <w:jc w:val="both"/>
        <w:rPr>
          <w:rFonts w:asciiTheme="minorHAnsi" w:hAnsiTheme="minorHAnsi" w:cstheme="minorHAnsi"/>
          <w:b/>
          <w:sz w:val="22"/>
          <w:szCs w:val="22"/>
        </w:rPr>
      </w:pPr>
      <w:r w:rsidRPr="00A34857">
        <w:rPr>
          <w:rFonts w:asciiTheme="minorHAnsi" w:hAnsiTheme="minorHAnsi" w:cstheme="minorHAnsi"/>
          <w:b/>
        </w:rPr>
        <w:t>JOB PURPOSE</w:t>
      </w:r>
    </w:p>
    <w:p w14:paraId="2EC605CC" w14:textId="478C089B" w:rsidR="0074458D" w:rsidRPr="00A34857" w:rsidRDefault="00545BD0" w:rsidP="0074458D">
      <w:pPr>
        <w:rPr>
          <w:rFonts w:asciiTheme="minorHAnsi" w:hAnsiTheme="minorHAnsi" w:cstheme="minorHAnsi"/>
          <w:sz w:val="22"/>
          <w:szCs w:val="22"/>
        </w:rPr>
      </w:pPr>
      <w:r w:rsidRPr="00A34857">
        <w:rPr>
          <w:rFonts w:asciiTheme="minorHAnsi" w:hAnsiTheme="minorHAnsi" w:cstheme="minorHAnsi"/>
          <w:sz w:val="22"/>
          <w:szCs w:val="22"/>
        </w:rPr>
        <w:t xml:space="preserve">The Community Activities Coordinator will play a central role in helping </w:t>
      </w:r>
      <w:r w:rsidR="00771B3C">
        <w:rPr>
          <w:rFonts w:asciiTheme="minorHAnsi" w:hAnsiTheme="minorHAnsi" w:cstheme="minorHAnsi"/>
          <w:sz w:val="22"/>
          <w:szCs w:val="22"/>
        </w:rPr>
        <w:t>Rosewell</w:t>
      </w:r>
      <w:r w:rsidR="00B925E9">
        <w:rPr>
          <w:rFonts w:asciiTheme="minorHAnsi" w:hAnsiTheme="minorHAnsi" w:cstheme="minorHAnsi"/>
          <w:sz w:val="22"/>
          <w:szCs w:val="22"/>
        </w:rPr>
        <w:t xml:space="preserve"> </w:t>
      </w:r>
      <w:r w:rsidR="00771B3C">
        <w:rPr>
          <w:rFonts w:asciiTheme="minorHAnsi" w:hAnsiTheme="minorHAnsi" w:cstheme="minorHAnsi"/>
          <w:sz w:val="22"/>
          <w:szCs w:val="22"/>
        </w:rPr>
        <w:t>Development</w:t>
      </w:r>
      <w:r w:rsidR="00B925E9">
        <w:rPr>
          <w:rFonts w:asciiTheme="minorHAnsi" w:hAnsiTheme="minorHAnsi" w:cstheme="minorHAnsi"/>
          <w:sz w:val="22"/>
          <w:szCs w:val="22"/>
        </w:rPr>
        <w:t xml:space="preserve"> Trust (RDT)</w:t>
      </w:r>
      <w:r w:rsidRPr="00A34857">
        <w:rPr>
          <w:rFonts w:asciiTheme="minorHAnsi" w:hAnsiTheme="minorHAnsi" w:cstheme="minorHAnsi"/>
          <w:sz w:val="22"/>
          <w:szCs w:val="22"/>
        </w:rPr>
        <w:t xml:space="preserve"> expand our programme of activities</w:t>
      </w:r>
      <w:r w:rsidR="00771B3C">
        <w:rPr>
          <w:rFonts w:asciiTheme="minorHAnsi" w:hAnsiTheme="minorHAnsi" w:cstheme="minorHAnsi"/>
          <w:sz w:val="22"/>
          <w:szCs w:val="22"/>
        </w:rPr>
        <w:t xml:space="preserve"> at The Steading to </w:t>
      </w:r>
      <w:r w:rsidRPr="00A34857">
        <w:rPr>
          <w:rFonts w:asciiTheme="minorHAnsi" w:hAnsiTheme="minorHAnsi" w:cstheme="minorHAnsi"/>
          <w:sz w:val="22"/>
          <w:szCs w:val="22"/>
        </w:rPr>
        <w:t>ensure local people of all ages have opportunities to connect, participate and improve their wellbeing.</w:t>
      </w:r>
      <w:r w:rsidR="00F61655" w:rsidRPr="00A34857">
        <w:rPr>
          <w:rFonts w:asciiTheme="minorHAnsi" w:hAnsiTheme="minorHAnsi" w:cstheme="minorHAnsi"/>
          <w:sz w:val="22"/>
          <w:szCs w:val="22"/>
        </w:rPr>
        <w:t xml:space="preserve"> </w:t>
      </w:r>
      <w:r w:rsidR="0074458D" w:rsidRPr="00A34857">
        <w:rPr>
          <w:rFonts w:asciiTheme="minorHAnsi" w:hAnsiTheme="minorHAnsi" w:cstheme="minorHAnsi"/>
          <w:sz w:val="22"/>
          <w:szCs w:val="22"/>
        </w:rPr>
        <w:t xml:space="preserve">This is a new role and reflects our commitment to responding to local needs and investing in our community’s wellbeing. </w:t>
      </w:r>
      <w:r w:rsidR="003D55D0">
        <w:rPr>
          <w:rFonts w:asciiTheme="minorHAnsi" w:hAnsiTheme="minorHAnsi" w:cstheme="minorHAnsi"/>
          <w:sz w:val="22"/>
          <w:szCs w:val="22"/>
        </w:rPr>
        <w:t xml:space="preserve">RDT </w:t>
      </w:r>
      <w:r w:rsidR="001E0CEF">
        <w:rPr>
          <w:rFonts w:asciiTheme="minorHAnsi" w:hAnsiTheme="minorHAnsi" w:cstheme="minorHAnsi"/>
          <w:sz w:val="22"/>
          <w:szCs w:val="22"/>
        </w:rPr>
        <w:t xml:space="preserve">is </w:t>
      </w:r>
      <w:r w:rsidR="0074458D" w:rsidRPr="00A34857">
        <w:rPr>
          <w:rFonts w:asciiTheme="minorHAnsi" w:hAnsiTheme="minorHAnsi" w:cstheme="minorHAnsi"/>
          <w:sz w:val="22"/>
          <w:szCs w:val="22"/>
        </w:rPr>
        <w:t xml:space="preserve">a small </w:t>
      </w:r>
      <w:r w:rsidR="001E0CEF" w:rsidRPr="00A34857">
        <w:rPr>
          <w:rFonts w:asciiTheme="minorHAnsi" w:hAnsiTheme="minorHAnsi" w:cstheme="minorHAnsi"/>
          <w:sz w:val="22"/>
          <w:szCs w:val="22"/>
        </w:rPr>
        <w:t>charity;</w:t>
      </w:r>
      <w:r w:rsidR="0074458D" w:rsidRPr="00A34857">
        <w:rPr>
          <w:rFonts w:asciiTheme="minorHAnsi" w:hAnsiTheme="minorHAnsi" w:cstheme="minorHAnsi"/>
          <w:sz w:val="22"/>
          <w:szCs w:val="22"/>
        </w:rPr>
        <w:t xml:space="preserve"> </w:t>
      </w:r>
      <w:r w:rsidR="001E0CEF">
        <w:rPr>
          <w:rFonts w:asciiTheme="minorHAnsi" w:hAnsiTheme="minorHAnsi" w:cstheme="minorHAnsi"/>
          <w:sz w:val="22"/>
          <w:szCs w:val="22"/>
        </w:rPr>
        <w:t xml:space="preserve">therefore </w:t>
      </w:r>
      <w:r w:rsidR="0074458D" w:rsidRPr="00A34857">
        <w:rPr>
          <w:rFonts w:asciiTheme="minorHAnsi" w:hAnsiTheme="minorHAnsi" w:cstheme="minorHAnsi"/>
          <w:sz w:val="22"/>
          <w:szCs w:val="22"/>
        </w:rPr>
        <w:t xml:space="preserve">teamwork, flexibility and a positive attitude are essential. This is an </w:t>
      </w:r>
      <w:r w:rsidR="001E0CEF" w:rsidRPr="00A34857">
        <w:rPr>
          <w:rFonts w:asciiTheme="minorHAnsi" w:hAnsiTheme="minorHAnsi" w:cstheme="minorHAnsi"/>
          <w:sz w:val="22"/>
          <w:szCs w:val="22"/>
        </w:rPr>
        <w:t>exce</w:t>
      </w:r>
      <w:r w:rsidR="001E0CEF">
        <w:rPr>
          <w:rFonts w:asciiTheme="minorHAnsi" w:hAnsiTheme="minorHAnsi" w:cstheme="minorHAnsi"/>
          <w:sz w:val="22"/>
          <w:szCs w:val="22"/>
        </w:rPr>
        <w:t xml:space="preserve">llent </w:t>
      </w:r>
      <w:r w:rsidR="0074458D" w:rsidRPr="00A34857">
        <w:rPr>
          <w:rFonts w:asciiTheme="minorHAnsi" w:hAnsiTheme="minorHAnsi" w:cstheme="minorHAnsi"/>
          <w:sz w:val="22"/>
          <w:szCs w:val="22"/>
        </w:rPr>
        <w:t>opportunity for someone who enjoys working with people, is highly organised and wants to make a positive difference.</w:t>
      </w:r>
    </w:p>
    <w:p w14:paraId="11A69391" w14:textId="77777777" w:rsidR="002D3F92" w:rsidRPr="00A34857" w:rsidRDefault="002D3F92" w:rsidP="002621C7">
      <w:pPr>
        <w:pStyle w:val="Body"/>
        <w:pBdr>
          <w:top w:val="none" w:sz="0" w:space="0" w:color="auto"/>
          <w:left w:val="none" w:sz="0" w:space="0" w:color="auto"/>
          <w:bottom w:val="none" w:sz="0" w:space="0" w:color="auto"/>
          <w:right w:val="none" w:sz="0" w:space="0" w:color="auto"/>
          <w:bar w:val="none" w:sz="0" w:color="auto"/>
        </w:pBdr>
        <w:jc w:val="both"/>
        <w:rPr>
          <w:rFonts w:asciiTheme="minorHAnsi" w:eastAsia="Times New Roman" w:hAnsiTheme="minorHAnsi" w:cstheme="minorHAnsi"/>
          <w:color w:val="FF0000"/>
          <w:sz w:val="22"/>
          <w:szCs w:val="22"/>
        </w:rPr>
      </w:pPr>
    </w:p>
    <w:p w14:paraId="630C5530" w14:textId="77777777" w:rsidR="001315A5" w:rsidRDefault="001315A5" w:rsidP="001315A5">
      <w:pPr>
        <w:rPr>
          <w:rFonts w:asciiTheme="minorHAnsi" w:hAnsiTheme="minorHAnsi" w:cstheme="minorHAnsi"/>
          <w:b/>
          <w:bCs/>
        </w:rPr>
      </w:pPr>
      <w:r w:rsidRPr="00A34857">
        <w:rPr>
          <w:rFonts w:asciiTheme="minorHAnsi" w:hAnsiTheme="minorHAnsi" w:cstheme="minorHAnsi"/>
          <w:b/>
          <w:bCs/>
        </w:rPr>
        <w:t>KEY TASKS AND RESPONSIBILITIES</w:t>
      </w:r>
    </w:p>
    <w:p w14:paraId="12F4193F" w14:textId="77777777" w:rsidR="005867E4" w:rsidRPr="00A34857" w:rsidRDefault="005867E4" w:rsidP="001315A5">
      <w:pPr>
        <w:rPr>
          <w:rFonts w:asciiTheme="minorHAnsi" w:hAnsiTheme="minorHAnsi" w:cstheme="minorHAnsi"/>
          <w:b/>
          <w:bCs/>
        </w:rPr>
      </w:pPr>
    </w:p>
    <w:p w14:paraId="338A4889" w14:textId="77777777" w:rsidR="00DE761A" w:rsidRPr="00DE761A" w:rsidRDefault="00DE761A" w:rsidP="00DE761A">
      <w:pPr>
        <w:widowControl w:val="0"/>
        <w:spacing w:after="160" w:line="259" w:lineRule="auto"/>
        <w:contextualSpacing/>
        <w:jc w:val="both"/>
        <w:rPr>
          <w:rFonts w:asciiTheme="minorHAnsi" w:hAnsiTheme="minorHAnsi" w:cstheme="minorHAnsi"/>
          <w:b/>
          <w:bCs/>
          <w:sz w:val="22"/>
          <w:szCs w:val="22"/>
        </w:rPr>
      </w:pPr>
      <w:r w:rsidRPr="00DE761A">
        <w:rPr>
          <w:rFonts w:asciiTheme="minorHAnsi" w:hAnsiTheme="minorHAnsi" w:cstheme="minorHAnsi"/>
          <w:b/>
          <w:bCs/>
          <w:sz w:val="22"/>
          <w:szCs w:val="22"/>
        </w:rPr>
        <w:t>Activity Planning and Delivery</w:t>
      </w:r>
    </w:p>
    <w:p w14:paraId="5B0D7F91" w14:textId="77777777" w:rsidR="00DE761A" w:rsidRPr="00DE761A" w:rsidRDefault="00DE761A" w:rsidP="00DE761A">
      <w:pPr>
        <w:widowControl w:val="0"/>
        <w:numPr>
          <w:ilvl w:val="0"/>
          <w:numId w:val="28"/>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Develop, organise and deliver a varied programme of activities, events and workshops for children, young people and older adults.</w:t>
      </w:r>
    </w:p>
    <w:p w14:paraId="2FE3C8AD" w14:textId="77777777" w:rsidR="00DE761A" w:rsidRPr="00DE761A" w:rsidRDefault="00DE761A" w:rsidP="00DE761A">
      <w:pPr>
        <w:widowControl w:val="0"/>
        <w:numPr>
          <w:ilvl w:val="0"/>
          <w:numId w:val="28"/>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 xml:space="preserve">Identify the interests, needs and aspirations of </w:t>
      </w:r>
      <w:proofErr w:type="gramStart"/>
      <w:r w:rsidRPr="00DE761A">
        <w:rPr>
          <w:rFonts w:asciiTheme="minorHAnsi" w:hAnsiTheme="minorHAnsi" w:cstheme="minorHAnsi"/>
          <w:sz w:val="22"/>
          <w:szCs w:val="22"/>
        </w:rPr>
        <w:t>local residents</w:t>
      </w:r>
      <w:proofErr w:type="gramEnd"/>
      <w:r w:rsidRPr="00DE761A">
        <w:rPr>
          <w:rFonts w:asciiTheme="minorHAnsi" w:hAnsiTheme="minorHAnsi" w:cstheme="minorHAnsi"/>
          <w:sz w:val="22"/>
          <w:szCs w:val="22"/>
        </w:rPr>
        <w:t xml:space="preserve"> and ensure activities are responsive, inclusive and accessible.</w:t>
      </w:r>
    </w:p>
    <w:p w14:paraId="50965702" w14:textId="77777777" w:rsidR="00DE761A" w:rsidRPr="00DE761A" w:rsidRDefault="00DE761A" w:rsidP="00DE761A">
      <w:pPr>
        <w:widowControl w:val="0"/>
        <w:numPr>
          <w:ilvl w:val="0"/>
          <w:numId w:val="28"/>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Organise community events, seasonal celebrations, outings and intergenerational activities where appropriate.</w:t>
      </w:r>
    </w:p>
    <w:p w14:paraId="3294D07A" w14:textId="77777777" w:rsidR="00DE761A" w:rsidRPr="00DE761A" w:rsidRDefault="00DE761A" w:rsidP="00DE761A">
      <w:pPr>
        <w:widowControl w:val="0"/>
        <w:numPr>
          <w:ilvl w:val="0"/>
          <w:numId w:val="28"/>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Liaise with the Assistant Manager to identify volunteers who can support activities and events.</w:t>
      </w:r>
    </w:p>
    <w:p w14:paraId="120EAF9D" w14:textId="77777777" w:rsidR="00DE761A" w:rsidRPr="00DE761A" w:rsidRDefault="00DE761A" w:rsidP="00DE761A">
      <w:pPr>
        <w:widowControl w:val="0"/>
        <w:numPr>
          <w:ilvl w:val="0"/>
          <w:numId w:val="28"/>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Ensure activities are delivered safely, effectively and in accordance with organisational policies and procedures.</w:t>
      </w:r>
    </w:p>
    <w:p w14:paraId="5873E4F6" w14:textId="77777777" w:rsidR="00DE761A" w:rsidRPr="00DE761A" w:rsidRDefault="00DE761A" w:rsidP="00DE761A">
      <w:pPr>
        <w:widowControl w:val="0"/>
        <w:numPr>
          <w:ilvl w:val="0"/>
          <w:numId w:val="28"/>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Plan and deliver school holiday activities as required.</w:t>
      </w:r>
    </w:p>
    <w:p w14:paraId="7123A3C8" w14:textId="61CB8ECE" w:rsidR="00DE761A" w:rsidRDefault="00DE761A" w:rsidP="00DE761A">
      <w:pPr>
        <w:widowControl w:val="0"/>
        <w:spacing w:after="160" w:line="259" w:lineRule="auto"/>
        <w:contextualSpacing/>
        <w:jc w:val="both"/>
        <w:rPr>
          <w:rFonts w:asciiTheme="minorHAnsi" w:hAnsiTheme="minorHAnsi" w:cstheme="minorHAnsi"/>
          <w:sz w:val="22"/>
          <w:szCs w:val="22"/>
        </w:rPr>
      </w:pPr>
    </w:p>
    <w:p w14:paraId="18CCA6FD" w14:textId="77777777" w:rsidR="006C3EE6" w:rsidRDefault="006C3EE6" w:rsidP="00DE761A">
      <w:pPr>
        <w:widowControl w:val="0"/>
        <w:spacing w:after="160" w:line="259" w:lineRule="auto"/>
        <w:contextualSpacing/>
        <w:jc w:val="both"/>
        <w:rPr>
          <w:rFonts w:asciiTheme="minorHAnsi" w:hAnsiTheme="minorHAnsi" w:cstheme="minorHAnsi"/>
          <w:sz w:val="22"/>
          <w:szCs w:val="22"/>
        </w:rPr>
      </w:pPr>
    </w:p>
    <w:p w14:paraId="68960BCF" w14:textId="77777777" w:rsidR="006C3EE6" w:rsidRDefault="006C3EE6" w:rsidP="00DE761A">
      <w:pPr>
        <w:widowControl w:val="0"/>
        <w:spacing w:after="160" w:line="259" w:lineRule="auto"/>
        <w:contextualSpacing/>
        <w:jc w:val="both"/>
        <w:rPr>
          <w:rFonts w:asciiTheme="minorHAnsi" w:hAnsiTheme="minorHAnsi" w:cstheme="minorHAnsi"/>
          <w:sz w:val="22"/>
          <w:szCs w:val="22"/>
        </w:rPr>
      </w:pPr>
    </w:p>
    <w:p w14:paraId="17AF642B" w14:textId="77777777" w:rsidR="006C3EE6" w:rsidRPr="00DE761A" w:rsidRDefault="006C3EE6" w:rsidP="00DE761A">
      <w:pPr>
        <w:widowControl w:val="0"/>
        <w:spacing w:after="160" w:line="259" w:lineRule="auto"/>
        <w:contextualSpacing/>
        <w:jc w:val="both"/>
        <w:rPr>
          <w:rFonts w:asciiTheme="minorHAnsi" w:hAnsiTheme="minorHAnsi" w:cstheme="minorHAnsi"/>
          <w:sz w:val="22"/>
          <w:szCs w:val="22"/>
        </w:rPr>
      </w:pPr>
    </w:p>
    <w:p w14:paraId="7F4F1781" w14:textId="77777777" w:rsidR="00DE761A" w:rsidRPr="00DE761A" w:rsidRDefault="00DE761A" w:rsidP="00DE761A">
      <w:pPr>
        <w:widowControl w:val="0"/>
        <w:spacing w:after="160" w:line="259" w:lineRule="auto"/>
        <w:contextualSpacing/>
        <w:jc w:val="both"/>
        <w:rPr>
          <w:rFonts w:asciiTheme="minorHAnsi" w:hAnsiTheme="minorHAnsi" w:cstheme="minorHAnsi"/>
          <w:b/>
          <w:bCs/>
          <w:sz w:val="22"/>
          <w:szCs w:val="22"/>
        </w:rPr>
      </w:pPr>
      <w:r w:rsidRPr="00DE761A">
        <w:rPr>
          <w:rFonts w:asciiTheme="minorHAnsi" w:hAnsiTheme="minorHAnsi" w:cstheme="minorHAnsi"/>
          <w:b/>
          <w:bCs/>
          <w:sz w:val="22"/>
          <w:szCs w:val="22"/>
        </w:rPr>
        <w:lastRenderedPageBreak/>
        <w:t>Working Arrangements</w:t>
      </w:r>
    </w:p>
    <w:p w14:paraId="1845A6C7" w14:textId="77777777" w:rsidR="00DE761A" w:rsidRPr="00DE761A" w:rsidRDefault="00DE761A" w:rsidP="00DE761A">
      <w:pPr>
        <w:widowControl w:val="0"/>
        <w:numPr>
          <w:ilvl w:val="0"/>
          <w:numId w:val="29"/>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This is an on-site role based at The Steading, Carnethie Street, Rosewell.</w:t>
      </w:r>
    </w:p>
    <w:p w14:paraId="431BDDF6" w14:textId="77777777" w:rsidR="00DE761A" w:rsidRPr="00DE761A" w:rsidRDefault="00DE761A" w:rsidP="00DE761A">
      <w:pPr>
        <w:widowControl w:val="0"/>
        <w:numPr>
          <w:ilvl w:val="0"/>
          <w:numId w:val="29"/>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The postholder will be expected to work on-site to deliver activities, engage with the community and maintain a visible presence within The Steading.</w:t>
      </w:r>
    </w:p>
    <w:p w14:paraId="006984AF" w14:textId="4152B3DF" w:rsidR="00DE761A" w:rsidRPr="006C3EE6" w:rsidRDefault="00DE761A" w:rsidP="0022600B">
      <w:pPr>
        <w:widowControl w:val="0"/>
        <w:numPr>
          <w:ilvl w:val="0"/>
          <w:numId w:val="29"/>
        </w:numPr>
        <w:spacing w:after="160" w:line="259" w:lineRule="auto"/>
        <w:contextualSpacing/>
        <w:jc w:val="both"/>
        <w:rPr>
          <w:rFonts w:asciiTheme="minorHAnsi" w:hAnsiTheme="minorHAnsi" w:cstheme="minorHAnsi"/>
          <w:sz w:val="22"/>
          <w:szCs w:val="22"/>
        </w:rPr>
      </w:pPr>
      <w:r w:rsidRPr="006C3EE6">
        <w:rPr>
          <w:rFonts w:asciiTheme="minorHAnsi" w:hAnsiTheme="minorHAnsi" w:cstheme="minorHAnsi"/>
          <w:sz w:val="22"/>
          <w:szCs w:val="22"/>
        </w:rPr>
        <w:t>The role includes regular evening and weekend working on a rota basis.</w:t>
      </w:r>
    </w:p>
    <w:p w14:paraId="6B13E206" w14:textId="77777777" w:rsidR="00DE761A" w:rsidRPr="00DE761A" w:rsidRDefault="00DE761A" w:rsidP="00DE761A">
      <w:pPr>
        <w:widowControl w:val="0"/>
        <w:spacing w:after="160" w:line="259" w:lineRule="auto"/>
        <w:contextualSpacing/>
        <w:jc w:val="both"/>
        <w:rPr>
          <w:rFonts w:asciiTheme="minorHAnsi" w:hAnsiTheme="minorHAnsi" w:cstheme="minorHAnsi"/>
          <w:b/>
          <w:bCs/>
          <w:sz w:val="22"/>
          <w:szCs w:val="22"/>
        </w:rPr>
      </w:pPr>
      <w:r w:rsidRPr="00DE761A">
        <w:rPr>
          <w:rFonts w:asciiTheme="minorHAnsi" w:hAnsiTheme="minorHAnsi" w:cstheme="minorHAnsi"/>
          <w:b/>
          <w:bCs/>
          <w:sz w:val="22"/>
          <w:szCs w:val="22"/>
        </w:rPr>
        <w:t>Community Engagement</w:t>
      </w:r>
    </w:p>
    <w:p w14:paraId="74D2DFB6" w14:textId="77777777" w:rsidR="00DE761A" w:rsidRPr="00DE761A" w:rsidRDefault="00DE761A" w:rsidP="00DE761A">
      <w:pPr>
        <w:widowControl w:val="0"/>
        <w:numPr>
          <w:ilvl w:val="0"/>
          <w:numId w:val="30"/>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Liaise with local groups, schools and partner organisations.</w:t>
      </w:r>
    </w:p>
    <w:p w14:paraId="58DD481F" w14:textId="77777777" w:rsidR="00DE761A" w:rsidRPr="00DE761A" w:rsidRDefault="00DE761A" w:rsidP="00DE761A">
      <w:pPr>
        <w:widowControl w:val="0"/>
        <w:numPr>
          <w:ilvl w:val="0"/>
          <w:numId w:val="30"/>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Promote activities through a variety of channels including social media, newsletters, posters and the RDT website.</w:t>
      </w:r>
    </w:p>
    <w:p w14:paraId="3C24A29B" w14:textId="77777777" w:rsidR="00DE761A" w:rsidRPr="00DE761A" w:rsidRDefault="00DE761A" w:rsidP="00DE761A">
      <w:pPr>
        <w:widowControl w:val="0"/>
        <w:numPr>
          <w:ilvl w:val="0"/>
          <w:numId w:val="30"/>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Encourage participation from individuals who may be socially isolated or less engaged within the community.</w:t>
      </w:r>
    </w:p>
    <w:p w14:paraId="73DF20D8" w14:textId="69BA0EC2" w:rsidR="00DE761A" w:rsidRPr="006C3EE6" w:rsidRDefault="00DE761A" w:rsidP="00063982">
      <w:pPr>
        <w:widowControl w:val="0"/>
        <w:numPr>
          <w:ilvl w:val="0"/>
          <w:numId w:val="30"/>
        </w:numPr>
        <w:spacing w:after="160" w:line="259" w:lineRule="auto"/>
        <w:contextualSpacing/>
        <w:jc w:val="both"/>
        <w:rPr>
          <w:rFonts w:asciiTheme="minorHAnsi" w:hAnsiTheme="minorHAnsi" w:cstheme="minorHAnsi"/>
          <w:sz w:val="22"/>
          <w:szCs w:val="22"/>
        </w:rPr>
      </w:pPr>
      <w:r w:rsidRPr="006C3EE6">
        <w:rPr>
          <w:rFonts w:asciiTheme="minorHAnsi" w:hAnsiTheme="minorHAnsi" w:cstheme="minorHAnsi"/>
          <w:sz w:val="22"/>
          <w:szCs w:val="22"/>
        </w:rPr>
        <w:t>Represent RDT &amp; The Steading positively within the local community and at external meetings where required.</w:t>
      </w:r>
    </w:p>
    <w:p w14:paraId="51FC02F1" w14:textId="77777777" w:rsidR="00DE761A" w:rsidRPr="00DE761A" w:rsidRDefault="00DE761A" w:rsidP="00DE761A">
      <w:pPr>
        <w:widowControl w:val="0"/>
        <w:spacing w:after="160" w:line="259" w:lineRule="auto"/>
        <w:contextualSpacing/>
        <w:jc w:val="both"/>
        <w:rPr>
          <w:rFonts w:asciiTheme="minorHAnsi" w:hAnsiTheme="minorHAnsi" w:cstheme="minorHAnsi"/>
          <w:b/>
          <w:bCs/>
          <w:sz w:val="22"/>
          <w:szCs w:val="22"/>
        </w:rPr>
      </w:pPr>
      <w:r w:rsidRPr="00DE761A">
        <w:rPr>
          <w:rFonts w:asciiTheme="minorHAnsi" w:hAnsiTheme="minorHAnsi" w:cstheme="minorHAnsi"/>
          <w:b/>
          <w:bCs/>
          <w:sz w:val="22"/>
          <w:szCs w:val="22"/>
        </w:rPr>
        <w:t>Administration and Welcome Desk Duties</w:t>
      </w:r>
    </w:p>
    <w:p w14:paraId="4C09B6C9" w14:textId="77777777" w:rsidR="00DE761A" w:rsidRPr="00DE761A" w:rsidRDefault="00DE761A" w:rsidP="00DE761A">
      <w:pPr>
        <w:widowControl w:val="0"/>
        <w:numPr>
          <w:ilvl w:val="0"/>
          <w:numId w:val="31"/>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Provide a welcoming presence at The Steading Welcome Desk as required.</w:t>
      </w:r>
    </w:p>
    <w:p w14:paraId="2BB611B1" w14:textId="77777777" w:rsidR="00DE761A" w:rsidRPr="00DE761A" w:rsidRDefault="00DE761A" w:rsidP="00DE761A">
      <w:pPr>
        <w:widowControl w:val="0"/>
        <w:numPr>
          <w:ilvl w:val="0"/>
          <w:numId w:val="31"/>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Respond to enquiries from members of the public, community groups and partner organisations.</w:t>
      </w:r>
    </w:p>
    <w:p w14:paraId="02D17085" w14:textId="77777777" w:rsidR="00DE761A" w:rsidRPr="00DE761A" w:rsidRDefault="00DE761A" w:rsidP="00DE761A">
      <w:pPr>
        <w:widowControl w:val="0"/>
        <w:numPr>
          <w:ilvl w:val="0"/>
          <w:numId w:val="31"/>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Maintain accurate records of attendance, participant feedback, volunteer involvement and activity outcomes.</w:t>
      </w:r>
    </w:p>
    <w:p w14:paraId="37D66127" w14:textId="77777777" w:rsidR="00DE761A" w:rsidRPr="00DE761A" w:rsidRDefault="00DE761A" w:rsidP="00DE761A">
      <w:pPr>
        <w:widowControl w:val="0"/>
        <w:numPr>
          <w:ilvl w:val="0"/>
          <w:numId w:val="31"/>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Assist with monitoring, evaluation and reporting requirements for funders and stakeholders.</w:t>
      </w:r>
    </w:p>
    <w:p w14:paraId="3659EFE9" w14:textId="77777777" w:rsidR="00DE761A" w:rsidRPr="00DE761A" w:rsidRDefault="00DE761A" w:rsidP="00DE761A">
      <w:pPr>
        <w:widowControl w:val="0"/>
        <w:numPr>
          <w:ilvl w:val="0"/>
          <w:numId w:val="31"/>
        </w:numPr>
        <w:spacing w:after="160" w:line="259" w:lineRule="auto"/>
        <w:contextualSpacing/>
        <w:jc w:val="both"/>
        <w:rPr>
          <w:rFonts w:asciiTheme="minorHAnsi" w:hAnsiTheme="minorHAnsi" w:cstheme="minorHAnsi"/>
          <w:sz w:val="22"/>
          <w:szCs w:val="22"/>
        </w:rPr>
      </w:pPr>
      <w:r w:rsidRPr="00DE761A">
        <w:rPr>
          <w:rFonts w:asciiTheme="minorHAnsi" w:hAnsiTheme="minorHAnsi" w:cstheme="minorHAnsi"/>
          <w:sz w:val="22"/>
          <w:szCs w:val="22"/>
        </w:rPr>
        <w:t>Support general administrative functions including data entry, filing, bookings and maintaining activity records.</w:t>
      </w:r>
    </w:p>
    <w:p w14:paraId="6EFFB4A1" w14:textId="0CC21CFE" w:rsidR="001A32FC" w:rsidRDefault="00DE761A" w:rsidP="00E125AE">
      <w:pPr>
        <w:widowControl w:val="0"/>
        <w:numPr>
          <w:ilvl w:val="0"/>
          <w:numId w:val="31"/>
        </w:numPr>
        <w:spacing w:after="160" w:line="259" w:lineRule="auto"/>
        <w:contextualSpacing/>
        <w:jc w:val="both"/>
        <w:rPr>
          <w:rFonts w:asciiTheme="minorHAnsi" w:hAnsiTheme="minorHAnsi" w:cstheme="minorHAnsi"/>
          <w:sz w:val="22"/>
          <w:szCs w:val="22"/>
        </w:rPr>
      </w:pPr>
      <w:r w:rsidRPr="006C3EE6">
        <w:rPr>
          <w:rFonts w:asciiTheme="minorHAnsi" w:hAnsiTheme="minorHAnsi" w:cstheme="minorHAnsi"/>
          <w:sz w:val="22"/>
          <w:szCs w:val="22"/>
        </w:rPr>
        <w:t>Assist with the practical arrangements for room bookings, events and community activities.</w:t>
      </w:r>
    </w:p>
    <w:p w14:paraId="3D7AE098" w14:textId="77777777" w:rsidR="006C3EE6" w:rsidRDefault="006C3EE6" w:rsidP="006C3EE6">
      <w:pPr>
        <w:widowControl w:val="0"/>
        <w:spacing w:after="160" w:line="259" w:lineRule="auto"/>
        <w:ind w:left="720"/>
        <w:contextualSpacing/>
        <w:jc w:val="both"/>
        <w:rPr>
          <w:rFonts w:asciiTheme="minorHAnsi" w:hAnsiTheme="minorHAnsi" w:cstheme="minorHAnsi"/>
          <w:sz w:val="22"/>
          <w:szCs w:val="22"/>
        </w:rPr>
      </w:pPr>
    </w:p>
    <w:p w14:paraId="5CBDB9C2" w14:textId="77777777" w:rsidR="006C3EE6" w:rsidRPr="006C3EE6" w:rsidRDefault="006C3EE6" w:rsidP="006C3EE6">
      <w:pPr>
        <w:widowControl w:val="0"/>
        <w:spacing w:after="160" w:line="259" w:lineRule="auto"/>
        <w:ind w:left="720"/>
        <w:contextualSpacing/>
        <w:jc w:val="both"/>
        <w:rPr>
          <w:rFonts w:asciiTheme="minorHAnsi" w:hAnsiTheme="minorHAnsi" w:cstheme="minorHAnsi"/>
          <w:sz w:val="22"/>
          <w:szCs w:val="22"/>
        </w:rPr>
      </w:pPr>
    </w:p>
    <w:p w14:paraId="617A1EE2" w14:textId="09AF5F95" w:rsidR="005849EE" w:rsidRPr="005849EE" w:rsidRDefault="005849EE" w:rsidP="005849EE">
      <w:pPr>
        <w:widowControl w:val="0"/>
        <w:spacing w:after="160" w:line="259" w:lineRule="auto"/>
        <w:contextualSpacing/>
        <w:jc w:val="both"/>
        <w:rPr>
          <w:rFonts w:asciiTheme="minorHAnsi" w:hAnsiTheme="minorHAnsi" w:cstheme="minorHAnsi"/>
          <w:b/>
          <w:bCs/>
          <w:sz w:val="22"/>
          <w:szCs w:val="22"/>
        </w:rPr>
      </w:pPr>
      <w:r w:rsidRPr="005849EE">
        <w:rPr>
          <w:rFonts w:asciiTheme="minorHAnsi" w:hAnsiTheme="minorHAnsi" w:cstheme="minorHAnsi"/>
          <w:b/>
          <w:bCs/>
          <w:sz w:val="22"/>
          <w:szCs w:val="22"/>
        </w:rPr>
        <w:t>PERSON SPECIFICATION</w:t>
      </w:r>
    </w:p>
    <w:p w14:paraId="24FFACDA" w14:textId="77777777" w:rsidR="005849EE" w:rsidRPr="005849EE" w:rsidRDefault="005849EE" w:rsidP="005849EE">
      <w:pPr>
        <w:widowControl w:val="0"/>
        <w:spacing w:after="160" w:line="259" w:lineRule="auto"/>
        <w:contextualSpacing/>
        <w:jc w:val="both"/>
        <w:rPr>
          <w:rFonts w:asciiTheme="minorHAnsi" w:hAnsiTheme="minorHAnsi" w:cstheme="minorHAnsi"/>
          <w:b/>
          <w:bCs/>
          <w:sz w:val="22"/>
          <w:szCs w:val="22"/>
        </w:rPr>
      </w:pPr>
      <w:r w:rsidRPr="005849EE">
        <w:rPr>
          <w:rFonts w:asciiTheme="minorHAnsi" w:hAnsiTheme="minorHAnsi" w:cstheme="minorHAnsi"/>
          <w:b/>
          <w:bCs/>
          <w:sz w:val="22"/>
          <w:szCs w:val="22"/>
        </w:rPr>
        <w:t>ESSENTIAL CRITERIA</w:t>
      </w:r>
    </w:p>
    <w:p w14:paraId="5B3AA38B"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Experience of planning and delivering activities, events or community programmes</w:t>
      </w:r>
    </w:p>
    <w:p w14:paraId="73A0E868"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Experience of working with children, young people and/or older adults in a community or support setting</w:t>
      </w:r>
    </w:p>
    <w:p w14:paraId="7F00C09C"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Strong communication and interpersonal skills with the ability to engage a wide range of people</w:t>
      </w:r>
    </w:p>
    <w:p w14:paraId="5AEA10FD"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Good organisational skills and ability to manage a varied workload</w:t>
      </w:r>
    </w:p>
    <w:p w14:paraId="609A9E8A"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Ability to work flexibly, including evenings and weekends on a rota basis</w:t>
      </w:r>
    </w:p>
    <w:p w14:paraId="26C0EBCD"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Basic IT skills including email, Word, spreadsheets and online communication tools</w:t>
      </w:r>
    </w:p>
    <w:p w14:paraId="5222DEE1"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Ability to work as part of a small team and use own initiative</w:t>
      </w:r>
    </w:p>
    <w:p w14:paraId="1ECD3B8D" w14:textId="77777777" w:rsidR="005849EE" w:rsidRPr="005849EE" w:rsidRDefault="005849EE" w:rsidP="005849EE">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849EE">
        <w:rPr>
          <w:rFonts w:asciiTheme="minorHAnsi" w:hAnsiTheme="minorHAnsi" w:cstheme="minorHAnsi"/>
          <w:sz w:val="22"/>
          <w:szCs w:val="22"/>
        </w:rPr>
        <w:t>Understanding of or willingness to learn safeguarding and safe working practices</w:t>
      </w:r>
    </w:p>
    <w:p w14:paraId="5FEC6447" w14:textId="5B98C684" w:rsidR="00FC5BAB" w:rsidRPr="00506697" w:rsidRDefault="005849EE" w:rsidP="00AA3707">
      <w:pPr>
        <w:pStyle w:val="ListParagraph"/>
        <w:widowControl w:val="0"/>
        <w:numPr>
          <w:ilvl w:val="0"/>
          <w:numId w:val="22"/>
        </w:numPr>
        <w:spacing w:after="160" w:line="259" w:lineRule="auto"/>
        <w:contextualSpacing/>
        <w:jc w:val="both"/>
        <w:rPr>
          <w:rFonts w:asciiTheme="minorHAnsi" w:hAnsiTheme="minorHAnsi" w:cstheme="minorHAnsi"/>
          <w:sz w:val="22"/>
          <w:szCs w:val="22"/>
        </w:rPr>
      </w:pPr>
      <w:r w:rsidRPr="00506697">
        <w:rPr>
          <w:rFonts w:asciiTheme="minorHAnsi" w:hAnsiTheme="minorHAnsi" w:cstheme="minorHAnsi"/>
          <w:sz w:val="22"/>
          <w:szCs w:val="22"/>
        </w:rPr>
        <w:t>Commitment to community inclusion, wellbeing and equal opportunities</w:t>
      </w:r>
    </w:p>
    <w:p w14:paraId="46BA7263" w14:textId="77777777" w:rsidR="00FC5BAB" w:rsidRPr="005849EE" w:rsidRDefault="00FC5BAB" w:rsidP="00FC5BAB">
      <w:pPr>
        <w:widowControl w:val="0"/>
        <w:spacing w:after="160" w:line="259" w:lineRule="auto"/>
        <w:contextualSpacing/>
        <w:jc w:val="both"/>
        <w:rPr>
          <w:rFonts w:asciiTheme="minorHAnsi" w:hAnsiTheme="minorHAnsi" w:cstheme="minorHAnsi"/>
          <w:b/>
          <w:bCs/>
          <w:sz w:val="22"/>
          <w:szCs w:val="22"/>
        </w:rPr>
      </w:pPr>
      <w:r w:rsidRPr="005849EE">
        <w:rPr>
          <w:rFonts w:asciiTheme="minorHAnsi" w:hAnsiTheme="minorHAnsi" w:cstheme="minorHAnsi"/>
          <w:b/>
          <w:bCs/>
          <w:sz w:val="22"/>
          <w:szCs w:val="22"/>
        </w:rPr>
        <w:lastRenderedPageBreak/>
        <w:t>DESIRABLE CRITERIA</w:t>
      </w:r>
    </w:p>
    <w:p w14:paraId="79C31B4D" w14:textId="77777777" w:rsidR="00FC5BAB" w:rsidRPr="00C62F70" w:rsidRDefault="00FC5BAB" w:rsidP="00C62F70">
      <w:pPr>
        <w:pStyle w:val="ListParagraph"/>
        <w:widowControl w:val="0"/>
        <w:numPr>
          <w:ilvl w:val="0"/>
          <w:numId w:val="23"/>
        </w:numPr>
        <w:spacing w:after="160" w:line="259" w:lineRule="auto"/>
        <w:contextualSpacing/>
        <w:jc w:val="both"/>
        <w:rPr>
          <w:rFonts w:asciiTheme="minorHAnsi" w:hAnsiTheme="minorHAnsi" w:cstheme="minorHAnsi"/>
          <w:sz w:val="22"/>
          <w:szCs w:val="22"/>
        </w:rPr>
      </w:pPr>
      <w:r w:rsidRPr="00C62F70">
        <w:rPr>
          <w:rFonts w:asciiTheme="minorHAnsi" w:hAnsiTheme="minorHAnsi" w:cstheme="minorHAnsi"/>
          <w:sz w:val="22"/>
          <w:szCs w:val="22"/>
        </w:rPr>
        <w:t>Experience working in a charity or community development environment</w:t>
      </w:r>
    </w:p>
    <w:p w14:paraId="4CFB42EC" w14:textId="77777777" w:rsidR="00FC5BAB" w:rsidRPr="00C62F70" w:rsidRDefault="00FC5BAB" w:rsidP="00C62F70">
      <w:pPr>
        <w:pStyle w:val="ListParagraph"/>
        <w:widowControl w:val="0"/>
        <w:numPr>
          <w:ilvl w:val="0"/>
          <w:numId w:val="23"/>
        </w:numPr>
        <w:spacing w:after="160" w:line="259" w:lineRule="auto"/>
        <w:contextualSpacing/>
        <w:jc w:val="both"/>
        <w:rPr>
          <w:rFonts w:asciiTheme="minorHAnsi" w:hAnsiTheme="minorHAnsi" w:cstheme="minorHAnsi"/>
          <w:sz w:val="22"/>
          <w:szCs w:val="22"/>
        </w:rPr>
      </w:pPr>
      <w:r w:rsidRPr="00C62F70">
        <w:rPr>
          <w:rFonts w:asciiTheme="minorHAnsi" w:hAnsiTheme="minorHAnsi" w:cstheme="minorHAnsi"/>
          <w:sz w:val="22"/>
          <w:szCs w:val="22"/>
        </w:rPr>
        <w:t>Experience promoting activities using social media or newsletters</w:t>
      </w:r>
    </w:p>
    <w:p w14:paraId="5E432B94" w14:textId="77777777" w:rsidR="00FC5BAB" w:rsidRPr="00C62F70" w:rsidRDefault="00FC5BAB" w:rsidP="00C62F70">
      <w:pPr>
        <w:pStyle w:val="ListParagraph"/>
        <w:widowControl w:val="0"/>
        <w:numPr>
          <w:ilvl w:val="0"/>
          <w:numId w:val="23"/>
        </w:numPr>
        <w:spacing w:after="160" w:line="259" w:lineRule="auto"/>
        <w:contextualSpacing/>
        <w:jc w:val="both"/>
        <w:rPr>
          <w:rFonts w:asciiTheme="minorHAnsi" w:hAnsiTheme="minorHAnsi" w:cstheme="minorHAnsi"/>
          <w:sz w:val="22"/>
          <w:szCs w:val="22"/>
        </w:rPr>
      </w:pPr>
      <w:r w:rsidRPr="00C62F70">
        <w:rPr>
          <w:rFonts w:asciiTheme="minorHAnsi" w:hAnsiTheme="minorHAnsi" w:cstheme="minorHAnsi"/>
          <w:sz w:val="22"/>
          <w:szCs w:val="22"/>
        </w:rPr>
        <w:t>Experience working with volunteers</w:t>
      </w:r>
    </w:p>
    <w:p w14:paraId="59DBE90A" w14:textId="77777777" w:rsidR="00FC5BAB" w:rsidRPr="00C62F70" w:rsidRDefault="00FC5BAB" w:rsidP="00C62F70">
      <w:pPr>
        <w:pStyle w:val="ListParagraph"/>
        <w:widowControl w:val="0"/>
        <w:numPr>
          <w:ilvl w:val="0"/>
          <w:numId w:val="23"/>
        </w:numPr>
        <w:spacing w:after="160" w:line="259" w:lineRule="auto"/>
        <w:contextualSpacing/>
        <w:jc w:val="both"/>
        <w:rPr>
          <w:rFonts w:asciiTheme="minorHAnsi" w:hAnsiTheme="minorHAnsi" w:cstheme="minorHAnsi"/>
          <w:sz w:val="22"/>
          <w:szCs w:val="22"/>
        </w:rPr>
      </w:pPr>
      <w:r w:rsidRPr="00C62F70">
        <w:rPr>
          <w:rFonts w:asciiTheme="minorHAnsi" w:hAnsiTheme="minorHAnsi" w:cstheme="minorHAnsi"/>
          <w:sz w:val="22"/>
          <w:szCs w:val="22"/>
        </w:rPr>
        <w:t>First aid qualification or willingness to undertake training</w:t>
      </w:r>
    </w:p>
    <w:p w14:paraId="6487FB3F" w14:textId="77777777" w:rsidR="00FC5BAB" w:rsidRPr="00C62F70" w:rsidRDefault="00FC5BAB" w:rsidP="00C62F70">
      <w:pPr>
        <w:pStyle w:val="ListParagraph"/>
        <w:widowControl w:val="0"/>
        <w:numPr>
          <w:ilvl w:val="0"/>
          <w:numId w:val="23"/>
        </w:numPr>
        <w:spacing w:after="160" w:line="259" w:lineRule="auto"/>
        <w:contextualSpacing/>
        <w:jc w:val="both"/>
        <w:rPr>
          <w:rFonts w:asciiTheme="minorHAnsi" w:hAnsiTheme="minorHAnsi" w:cstheme="minorHAnsi"/>
          <w:sz w:val="22"/>
          <w:szCs w:val="22"/>
        </w:rPr>
      </w:pPr>
      <w:r w:rsidRPr="00C62F70">
        <w:rPr>
          <w:rFonts w:asciiTheme="minorHAnsi" w:hAnsiTheme="minorHAnsi" w:cstheme="minorHAnsi"/>
          <w:sz w:val="22"/>
          <w:szCs w:val="22"/>
        </w:rPr>
        <w:t>Knowledge of the local area or similar community setting</w:t>
      </w:r>
    </w:p>
    <w:p w14:paraId="419C3BE9" w14:textId="2D7FAE58" w:rsidR="00506697" w:rsidRPr="00506697" w:rsidRDefault="00FC5BAB" w:rsidP="00506697">
      <w:pPr>
        <w:pStyle w:val="ListParagraph"/>
        <w:widowControl w:val="0"/>
        <w:numPr>
          <w:ilvl w:val="0"/>
          <w:numId w:val="23"/>
        </w:numPr>
        <w:spacing w:after="160" w:line="259" w:lineRule="auto"/>
        <w:contextualSpacing/>
        <w:jc w:val="both"/>
        <w:rPr>
          <w:rFonts w:asciiTheme="minorHAnsi" w:hAnsiTheme="minorHAnsi" w:cstheme="minorHAnsi"/>
          <w:sz w:val="22"/>
          <w:szCs w:val="22"/>
        </w:rPr>
      </w:pPr>
      <w:r w:rsidRPr="00C62F70">
        <w:rPr>
          <w:rFonts w:asciiTheme="minorHAnsi" w:hAnsiTheme="minorHAnsi" w:cstheme="minorHAnsi"/>
          <w:sz w:val="22"/>
          <w:szCs w:val="22"/>
        </w:rPr>
        <w:t>Full driving licence and access to transport</w:t>
      </w:r>
    </w:p>
    <w:p w14:paraId="4FACC968" w14:textId="77777777" w:rsidR="00404232" w:rsidRPr="00506697" w:rsidRDefault="00404232" w:rsidP="00404232">
      <w:pPr>
        <w:widowControl w:val="0"/>
        <w:spacing w:after="160" w:line="259" w:lineRule="auto"/>
        <w:contextualSpacing/>
        <w:jc w:val="both"/>
        <w:rPr>
          <w:rFonts w:asciiTheme="minorHAnsi" w:hAnsiTheme="minorHAnsi" w:cstheme="minorHAnsi"/>
          <w:b/>
          <w:bCs/>
        </w:rPr>
      </w:pPr>
      <w:r w:rsidRPr="00506697">
        <w:rPr>
          <w:rFonts w:asciiTheme="minorHAnsi" w:hAnsiTheme="minorHAnsi" w:cstheme="minorHAnsi"/>
          <w:b/>
          <w:bCs/>
        </w:rPr>
        <w:t>All Staff are required to:</w:t>
      </w:r>
    </w:p>
    <w:p w14:paraId="32B78B66" w14:textId="2A07637C"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 xml:space="preserve">Familiarise themselves with </w:t>
      </w:r>
      <w:r w:rsidR="00506697" w:rsidRPr="007301E2">
        <w:rPr>
          <w:rFonts w:asciiTheme="minorHAnsi" w:hAnsiTheme="minorHAnsi" w:cstheme="minorHAnsi"/>
          <w:sz w:val="22"/>
          <w:szCs w:val="22"/>
        </w:rPr>
        <w:t>RDT</w:t>
      </w:r>
      <w:r w:rsidRPr="007301E2">
        <w:rPr>
          <w:rFonts w:asciiTheme="minorHAnsi" w:hAnsiTheme="minorHAnsi" w:cstheme="minorHAnsi"/>
          <w:sz w:val="22"/>
          <w:szCs w:val="22"/>
        </w:rPr>
        <w:t xml:space="preserve"> Policies and Procedures, held on the Safe HR system, accessible by all staff at </w:t>
      </w:r>
      <w:r w:rsidR="00506697" w:rsidRPr="007301E2">
        <w:rPr>
          <w:rFonts w:asciiTheme="minorHAnsi" w:hAnsiTheme="minorHAnsi" w:cstheme="minorHAnsi"/>
          <w:sz w:val="22"/>
          <w:szCs w:val="22"/>
        </w:rPr>
        <w:t>any time</w:t>
      </w:r>
      <w:r w:rsidRPr="007301E2">
        <w:rPr>
          <w:rFonts w:asciiTheme="minorHAnsi" w:hAnsiTheme="minorHAnsi" w:cstheme="minorHAnsi"/>
          <w:sz w:val="22"/>
          <w:szCs w:val="22"/>
        </w:rPr>
        <w:t xml:space="preserve"> from the website</w:t>
      </w:r>
    </w:p>
    <w:p w14:paraId="466BA21E" w14:textId="31548D42"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Uphold</w:t>
      </w:r>
      <w:r w:rsidR="00506697" w:rsidRPr="007301E2">
        <w:rPr>
          <w:rFonts w:asciiTheme="minorHAnsi" w:hAnsiTheme="minorHAnsi" w:cstheme="minorHAnsi"/>
          <w:sz w:val="22"/>
          <w:szCs w:val="22"/>
        </w:rPr>
        <w:t xml:space="preserve"> </w:t>
      </w:r>
      <w:r w:rsidRPr="007301E2">
        <w:rPr>
          <w:rFonts w:asciiTheme="minorHAnsi" w:hAnsiTheme="minorHAnsi" w:cstheme="minorHAnsi"/>
          <w:sz w:val="22"/>
          <w:szCs w:val="22"/>
        </w:rPr>
        <w:t xml:space="preserve">the Equal Opportunities and Anti-Harassment and Bullying Policies, ensuring effective implementation in all aspects of their work for </w:t>
      </w:r>
      <w:r w:rsidR="002C531D">
        <w:rPr>
          <w:rFonts w:asciiTheme="minorHAnsi" w:hAnsiTheme="minorHAnsi" w:cstheme="minorHAnsi"/>
          <w:sz w:val="22"/>
          <w:szCs w:val="22"/>
        </w:rPr>
        <w:t>RDT</w:t>
      </w:r>
    </w:p>
    <w:p w14:paraId="2A373F7A" w14:textId="735224A4"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 xml:space="preserve">Act </w:t>
      </w:r>
      <w:proofErr w:type="gramStart"/>
      <w:r w:rsidRPr="007301E2">
        <w:rPr>
          <w:rFonts w:asciiTheme="minorHAnsi" w:hAnsiTheme="minorHAnsi" w:cstheme="minorHAnsi"/>
          <w:sz w:val="22"/>
          <w:szCs w:val="22"/>
        </w:rPr>
        <w:t>at all times</w:t>
      </w:r>
      <w:proofErr w:type="gramEnd"/>
      <w:r w:rsidRPr="007301E2">
        <w:rPr>
          <w:rFonts w:asciiTheme="minorHAnsi" w:hAnsiTheme="minorHAnsi" w:cstheme="minorHAnsi"/>
          <w:sz w:val="22"/>
          <w:szCs w:val="22"/>
        </w:rPr>
        <w:t xml:space="preserve"> within the Company Rules, Policies, Procedures, and any other statutory requirements</w:t>
      </w:r>
    </w:p>
    <w:p w14:paraId="248AF859" w14:textId="5F9A4C84"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Be proactive, bring ideas, suggestions and contribute to business improvement.</w:t>
      </w:r>
    </w:p>
    <w:p w14:paraId="02663DAF" w14:textId="2DCED871"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Undertake training as required</w:t>
      </w:r>
    </w:p>
    <w:p w14:paraId="275923C3" w14:textId="4FE56134"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Attend staff and team meetings as required</w:t>
      </w:r>
    </w:p>
    <w:p w14:paraId="21BDCABB" w14:textId="105CB701" w:rsidR="00404232" w:rsidRPr="007301E2"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Observe health and safety procedures in the workplace to ensure personal safety and to safeguard the interests and safety of colleagues, customers and visitors</w:t>
      </w:r>
    </w:p>
    <w:p w14:paraId="2E9EF1F6" w14:textId="0647ED06" w:rsidR="00FC5BAB" w:rsidRDefault="00404232" w:rsidP="007301E2">
      <w:pPr>
        <w:pStyle w:val="ListParagraph"/>
        <w:numPr>
          <w:ilvl w:val="0"/>
          <w:numId w:val="25"/>
        </w:numPr>
        <w:rPr>
          <w:rFonts w:asciiTheme="minorHAnsi" w:hAnsiTheme="minorHAnsi" w:cstheme="minorHAnsi"/>
          <w:sz w:val="22"/>
          <w:szCs w:val="22"/>
        </w:rPr>
      </w:pPr>
      <w:r w:rsidRPr="007301E2">
        <w:rPr>
          <w:rFonts w:asciiTheme="minorHAnsi" w:hAnsiTheme="minorHAnsi" w:cstheme="minorHAnsi"/>
          <w:sz w:val="22"/>
          <w:szCs w:val="22"/>
        </w:rPr>
        <w:t>Undertake other duties and responsibilities as appropriate since all staff are expected to work flexibly within their skill level to respond to changing priorities and make sure that customer needs and business objectives are met</w:t>
      </w:r>
    </w:p>
    <w:p w14:paraId="1FACC6A5" w14:textId="77777777" w:rsidR="006C3EE6" w:rsidRPr="007301E2" w:rsidRDefault="006C3EE6" w:rsidP="006C3EE6">
      <w:pPr>
        <w:pStyle w:val="ListParagraph"/>
        <w:ind w:left="1080"/>
        <w:rPr>
          <w:rFonts w:asciiTheme="minorHAnsi" w:hAnsiTheme="minorHAnsi" w:cstheme="minorHAnsi"/>
          <w:sz w:val="22"/>
          <w:szCs w:val="22"/>
        </w:rPr>
      </w:pPr>
    </w:p>
    <w:p w14:paraId="1F8927B6" w14:textId="3E1E8471" w:rsidR="00506697" w:rsidRPr="00506697" w:rsidRDefault="00506697" w:rsidP="00506697">
      <w:pPr>
        <w:widowControl w:val="0"/>
        <w:spacing w:after="160" w:line="259" w:lineRule="auto"/>
        <w:contextualSpacing/>
        <w:jc w:val="both"/>
        <w:rPr>
          <w:rFonts w:asciiTheme="minorHAnsi" w:hAnsiTheme="minorHAnsi" w:cstheme="minorHAnsi"/>
          <w:b/>
          <w:bCs/>
        </w:rPr>
      </w:pPr>
      <w:r w:rsidRPr="00506697">
        <w:rPr>
          <w:rFonts w:asciiTheme="minorHAnsi" w:hAnsiTheme="minorHAnsi" w:cstheme="minorHAnsi"/>
          <w:b/>
          <w:bCs/>
        </w:rPr>
        <w:t>Safeguarding</w:t>
      </w:r>
    </w:p>
    <w:p w14:paraId="6BC5457C" w14:textId="77777777" w:rsidR="00506697" w:rsidRPr="00506697" w:rsidRDefault="00506697" w:rsidP="00506697">
      <w:pPr>
        <w:widowControl w:val="0"/>
        <w:spacing w:after="160" w:line="259" w:lineRule="auto"/>
        <w:contextualSpacing/>
        <w:jc w:val="both"/>
        <w:rPr>
          <w:rFonts w:asciiTheme="minorHAnsi" w:hAnsiTheme="minorHAnsi" w:cstheme="minorHAnsi"/>
          <w:sz w:val="22"/>
          <w:szCs w:val="22"/>
        </w:rPr>
      </w:pPr>
    </w:p>
    <w:p w14:paraId="1D518A96" w14:textId="524C594F" w:rsidR="00FC5BAB" w:rsidRDefault="00506697" w:rsidP="00506697">
      <w:pPr>
        <w:widowControl w:val="0"/>
        <w:spacing w:after="160" w:line="259" w:lineRule="auto"/>
        <w:contextualSpacing/>
        <w:jc w:val="both"/>
        <w:rPr>
          <w:rFonts w:asciiTheme="minorHAnsi" w:hAnsiTheme="minorHAnsi" w:cstheme="minorHAnsi"/>
          <w:sz w:val="22"/>
          <w:szCs w:val="22"/>
        </w:rPr>
      </w:pPr>
      <w:r w:rsidRPr="00506697">
        <w:rPr>
          <w:rFonts w:asciiTheme="minorHAnsi" w:hAnsiTheme="minorHAnsi" w:cstheme="minorHAnsi"/>
          <w:sz w:val="22"/>
          <w:szCs w:val="22"/>
        </w:rPr>
        <w:t>This post involves regulated work with children and protected adults.</w:t>
      </w:r>
      <w:r>
        <w:rPr>
          <w:rFonts w:asciiTheme="minorHAnsi" w:hAnsiTheme="minorHAnsi" w:cstheme="minorHAnsi"/>
          <w:sz w:val="22"/>
          <w:szCs w:val="22"/>
        </w:rPr>
        <w:t xml:space="preserve"> </w:t>
      </w:r>
      <w:r w:rsidRPr="00506697">
        <w:rPr>
          <w:rFonts w:asciiTheme="minorHAnsi" w:hAnsiTheme="minorHAnsi" w:cstheme="minorHAnsi"/>
          <w:sz w:val="22"/>
          <w:szCs w:val="22"/>
        </w:rPr>
        <w:t>Appointment to the post is subject to satisfactory PVG Scheme membership and relevant safeguarding checks.</w:t>
      </w:r>
    </w:p>
    <w:p w14:paraId="5F6059D0" w14:textId="77777777" w:rsidR="00FC5BAB" w:rsidRDefault="00FC5BAB" w:rsidP="00FC5BAB">
      <w:pPr>
        <w:widowControl w:val="0"/>
        <w:spacing w:after="160" w:line="259" w:lineRule="auto"/>
        <w:contextualSpacing/>
        <w:jc w:val="both"/>
        <w:rPr>
          <w:rFonts w:asciiTheme="minorHAnsi" w:hAnsiTheme="minorHAnsi" w:cstheme="minorHAnsi"/>
          <w:sz w:val="22"/>
          <w:szCs w:val="22"/>
        </w:rPr>
      </w:pPr>
    </w:p>
    <w:p w14:paraId="71914C4A" w14:textId="77777777" w:rsidR="00FC5BAB" w:rsidRDefault="00FC5BAB" w:rsidP="00FC5BAB">
      <w:pPr>
        <w:widowControl w:val="0"/>
        <w:spacing w:after="160" w:line="259" w:lineRule="auto"/>
        <w:contextualSpacing/>
        <w:jc w:val="both"/>
        <w:rPr>
          <w:rFonts w:asciiTheme="minorHAnsi" w:hAnsiTheme="minorHAnsi" w:cstheme="minorHAnsi"/>
          <w:sz w:val="22"/>
          <w:szCs w:val="22"/>
        </w:rPr>
      </w:pPr>
    </w:p>
    <w:p w14:paraId="290C7485" w14:textId="77777777" w:rsidR="00FC5BAB" w:rsidRDefault="00FC5BAB" w:rsidP="00FC5BAB">
      <w:pPr>
        <w:widowControl w:val="0"/>
        <w:spacing w:after="160" w:line="259" w:lineRule="auto"/>
        <w:contextualSpacing/>
        <w:jc w:val="both"/>
        <w:rPr>
          <w:rFonts w:asciiTheme="minorHAnsi" w:hAnsiTheme="minorHAnsi" w:cstheme="minorHAnsi"/>
          <w:sz w:val="22"/>
          <w:szCs w:val="22"/>
        </w:rPr>
      </w:pPr>
    </w:p>
    <w:sectPr w:rsidR="00FC5BAB" w:rsidSect="00D1360B">
      <w:headerReference w:type="default" r:id="rId10"/>
      <w:footerReference w:type="default" r:id="rId11"/>
      <w:pgSz w:w="11900" w:h="16840"/>
      <w:pgMar w:top="2269" w:right="1694" w:bottom="2552" w:left="1800" w:header="426" w:footer="1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87276" w14:textId="77777777" w:rsidR="00BB57A9" w:rsidRDefault="00BB57A9">
      <w:r>
        <w:separator/>
      </w:r>
    </w:p>
  </w:endnote>
  <w:endnote w:type="continuationSeparator" w:id="0">
    <w:p w14:paraId="526757FE" w14:textId="77777777" w:rsidR="00BB57A9" w:rsidRDefault="00BB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w:altName w:val="Vrind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F5EF" w14:textId="77777777" w:rsidR="00A45671" w:rsidRDefault="00A45671" w:rsidP="00A45671">
    <w:pPr>
      <w:rPr>
        <w:rFonts w:ascii="Calibri" w:eastAsia="Calibri" w:hAnsi="Calibri"/>
        <w:noProof/>
        <w:sz w:val="16"/>
        <w:szCs w:val="16"/>
        <w:lang w:eastAsia="en-GB"/>
      </w:rPr>
    </w:pPr>
    <w:r w:rsidRPr="00A45671">
      <w:rPr>
        <w:rFonts w:ascii="Calibri" w:eastAsia="Calibri" w:hAnsi="Calibri"/>
        <w:noProof/>
        <w:sz w:val="16"/>
        <w:szCs w:val="16"/>
        <w:lang w:eastAsia="en-GB"/>
      </w:rPr>
      <w:drawing>
        <wp:anchor distT="0" distB="0" distL="114300" distR="114300" simplePos="0" relativeHeight="251658241" behindDoc="0" locked="0" layoutInCell="1" allowOverlap="1" wp14:anchorId="4B9CF5F3" wp14:editId="4B9CF5F4">
          <wp:simplePos x="0" y="0"/>
          <wp:positionH relativeFrom="margin">
            <wp:posOffset>2400300</wp:posOffset>
          </wp:positionH>
          <wp:positionV relativeFrom="paragraph">
            <wp:posOffset>7620</wp:posOffset>
          </wp:positionV>
          <wp:extent cx="357662" cy="285750"/>
          <wp:effectExtent l="0" t="0" r="4445" b="0"/>
          <wp:wrapNone/>
          <wp:docPr id="3" name="Picture 3" descr="C:\Users\Fiona\Dropbox\RDT\Logos &amp; Letterhead\Canary Th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ona\Dropbox\RDT\Logos &amp; Letterhead\Canary Thre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7662"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CF5F0" w14:textId="77777777" w:rsidR="00B96097" w:rsidRDefault="00A45671">
    <w:pPr>
      <w:pStyle w:val="Footer"/>
    </w:pPr>
    <w:r w:rsidRPr="00A45671">
      <w:rPr>
        <w:rFonts w:ascii="Calibri" w:eastAsia="Calibri" w:hAnsi="Calibri"/>
        <w:noProof/>
        <w:sz w:val="16"/>
        <w:szCs w:val="16"/>
        <w:lang w:eastAsia="en-GB"/>
      </w:rPr>
      <mc:AlternateContent>
        <mc:Choice Requires="wps">
          <w:drawing>
            <wp:anchor distT="45720" distB="45720" distL="114300" distR="114300" simplePos="0" relativeHeight="251658242" behindDoc="0" locked="0" layoutInCell="1" allowOverlap="1" wp14:anchorId="4B9CF5F5" wp14:editId="4B9CF5F6">
              <wp:simplePos x="0" y="0"/>
              <wp:positionH relativeFrom="margin">
                <wp:align>center</wp:align>
              </wp:positionH>
              <wp:positionV relativeFrom="paragraph">
                <wp:posOffset>225425</wp:posOffset>
              </wp:positionV>
              <wp:extent cx="6944359" cy="908684"/>
              <wp:effectExtent l="0" t="0" r="952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59" cy="908684"/>
                      </a:xfrm>
                      <a:prstGeom prst="rect">
                        <a:avLst/>
                      </a:prstGeom>
                      <a:solidFill>
                        <a:srgbClr val="FFFFFF"/>
                      </a:solidFill>
                      <a:ln w="9525">
                        <a:noFill/>
                        <a:miter lim="800000"/>
                        <a:headEnd/>
                        <a:tailEnd/>
                      </a:ln>
                    </wps:spPr>
                    <wps:txbx>
                      <w:txbxContent>
                        <w:p w14:paraId="3BA1EADF" w14:textId="7F840419" w:rsidR="005867E4" w:rsidRDefault="004245E3" w:rsidP="005867E4">
                          <w:pPr>
                            <w:spacing w:after="115" w:line="262" w:lineRule="auto"/>
                            <w:ind w:left="1639" w:right="1246" w:hanging="159"/>
                            <w:rPr>
                              <w:rFonts w:ascii="Calibri" w:eastAsia="Calibri" w:hAnsi="Calibri" w:cs="Calibri"/>
                              <w:sz w:val="18"/>
                            </w:rPr>
                          </w:pPr>
                          <w:r>
                            <w:rPr>
                              <w:rFonts w:ascii="Calibri" w:eastAsia="Calibri" w:hAnsi="Calibri" w:cs="Calibri"/>
                              <w:sz w:val="18"/>
                            </w:rPr>
                            <w:t xml:space="preserve">Rosewell Development </w:t>
                          </w:r>
                          <w:r w:rsidR="00306AB1">
                            <w:rPr>
                              <w:rFonts w:ascii="Calibri" w:eastAsia="Calibri" w:hAnsi="Calibri" w:cs="Calibri"/>
                              <w:sz w:val="18"/>
                            </w:rPr>
                            <w:t xml:space="preserve">Trust </w:t>
                          </w:r>
                          <w:r w:rsidR="00306AB1">
                            <w:rPr>
                              <w:rFonts w:ascii="Calibri" w:eastAsia="Calibri" w:hAnsi="Calibri" w:cs="Calibri"/>
                              <w:color w:val="286E20"/>
                              <w:sz w:val="18"/>
                            </w:rPr>
                            <w:t>|</w:t>
                          </w:r>
                          <w:r w:rsidR="00306AB1">
                            <w:rPr>
                              <w:rFonts w:ascii="Calibri" w:eastAsia="Calibri" w:hAnsi="Calibri" w:cs="Calibri"/>
                              <w:sz w:val="18"/>
                            </w:rPr>
                            <w:t xml:space="preserve"> The</w:t>
                          </w:r>
                          <w:r w:rsidR="00BE7683">
                            <w:rPr>
                              <w:rFonts w:ascii="Calibri" w:eastAsia="Calibri" w:hAnsi="Calibri" w:cs="Calibri"/>
                              <w:sz w:val="18"/>
                            </w:rPr>
                            <w:t xml:space="preserve"> Steading </w:t>
                          </w:r>
                          <w:r w:rsidR="00BE7683" w:rsidRPr="00BE7683">
                            <w:rPr>
                              <w:rFonts w:ascii="Calibri" w:eastAsia="Calibri" w:hAnsi="Calibri" w:cs="Calibri"/>
                              <w:sz w:val="18"/>
                            </w:rPr>
                            <w:t>|</w:t>
                          </w:r>
                          <w:r w:rsidR="00BE7683">
                            <w:rPr>
                              <w:rFonts w:ascii="Calibri" w:eastAsia="Calibri" w:hAnsi="Calibri" w:cs="Calibri"/>
                              <w:sz w:val="18"/>
                            </w:rPr>
                            <w:t xml:space="preserve"> </w:t>
                          </w:r>
                          <w:r>
                            <w:rPr>
                              <w:rFonts w:ascii="Calibri" w:eastAsia="Calibri" w:hAnsi="Calibri" w:cs="Calibri"/>
                              <w:sz w:val="18"/>
                            </w:rPr>
                            <w:t xml:space="preserve">Carnethie </w:t>
                          </w:r>
                          <w:r w:rsidR="00306AB1">
                            <w:rPr>
                              <w:rFonts w:ascii="Calibri" w:eastAsia="Calibri" w:hAnsi="Calibri" w:cs="Calibri"/>
                              <w:sz w:val="18"/>
                            </w:rPr>
                            <w:t xml:space="preserve">Street </w:t>
                          </w:r>
                          <w:r w:rsidR="00170AC9">
                            <w:rPr>
                              <w:rFonts w:ascii="Calibri" w:eastAsia="Calibri" w:hAnsi="Calibri" w:cs="Calibri"/>
                              <w:color w:val="286E20"/>
                              <w:sz w:val="18"/>
                            </w:rPr>
                            <w:t>|</w:t>
                          </w:r>
                          <w:r w:rsidR="00170AC9">
                            <w:rPr>
                              <w:rFonts w:ascii="Calibri" w:eastAsia="Calibri" w:hAnsi="Calibri" w:cs="Calibri"/>
                              <w:sz w:val="18"/>
                            </w:rPr>
                            <w:t xml:space="preserve"> Rosewell </w:t>
                          </w:r>
                          <w:r w:rsidR="009472BA">
                            <w:rPr>
                              <w:rFonts w:ascii="Calibri" w:eastAsia="Calibri" w:hAnsi="Calibri" w:cs="Calibri"/>
                              <w:color w:val="286E20"/>
                              <w:sz w:val="18"/>
                            </w:rPr>
                            <w:t>|</w:t>
                          </w:r>
                          <w:r w:rsidR="009472BA">
                            <w:rPr>
                              <w:rFonts w:ascii="Calibri" w:eastAsia="Calibri" w:hAnsi="Calibri" w:cs="Calibri"/>
                              <w:sz w:val="18"/>
                            </w:rPr>
                            <w:t xml:space="preserve"> Midlothian </w:t>
                          </w:r>
                          <w:r w:rsidR="009472BA">
                            <w:rPr>
                              <w:rFonts w:ascii="Calibri" w:eastAsia="Calibri" w:hAnsi="Calibri" w:cs="Calibri"/>
                              <w:color w:val="286E20"/>
                              <w:sz w:val="18"/>
                            </w:rPr>
                            <w:t>|</w:t>
                          </w:r>
                          <w:r w:rsidR="009472BA">
                            <w:rPr>
                              <w:rFonts w:ascii="Calibri" w:eastAsia="Calibri" w:hAnsi="Calibri" w:cs="Calibri"/>
                              <w:sz w:val="18"/>
                            </w:rPr>
                            <w:t xml:space="preserve"> EH</w:t>
                          </w:r>
                          <w:r>
                            <w:rPr>
                              <w:rFonts w:ascii="Calibri" w:eastAsia="Calibri" w:hAnsi="Calibri" w:cs="Calibri"/>
                              <w:sz w:val="18"/>
                            </w:rPr>
                            <w:t>24 9A</w:t>
                          </w:r>
                          <w:r w:rsidR="00BA2AE2">
                            <w:rPr>
                              <w:rFonts w:ascii="Calibri" w:eastAsia="Calibri" w:hAnsi="Calibri" w:cs="Calibri"/>
                              <w:sz w:val="18"/>
                            </w:rPr>
                            <w:t>A</w:t>
                          </w:r>
                        </w:p>
                        <w:p w14:paraId="4D294D10" w14:textId="79B27F97" w:rsidR="004245E3" w:rsidRDefault="004245E3" w:rsidP="004245E3">
                          <w:pPr>
                            <w:spacing w:after="115" w:line="262" w:lineRule="auto"/>
                            <w:ind w:left="1639" w:right="1246" w:hanging="159"/>
                          </w:pPr>
                          <w:r>
                            <w:rPr>
                              <w:rFonts w:ascii="Calibri" w:eastAsia="Calibri" w:hAnsi="Calibri" w:cs="Calibri"/>
                              <w:color w:val="286E20"/>
                              <w:sz w:val="18"/>
                            </w:rPr>
                            <w:t>TEL</w:t>
                          </w:r>
                          <w:r>
                            <w:rPr>
                              <w:rFonts w:ascii="Calibri" w:eastAsia="Calibri" w:hAnsi="Calibri" w:cs="Calibri"/>
                              <w:sz w:val="18"/>
                            </w:rPr>
                            <w:t xml:space="preserve"> 0131 629 </w:t>
                          </w:r>
                          <w:r w:rsidR="00306AB1">
                            <w:rPr>
                              <w:rFonts w:ascii="Calibri" w:eastAsia="Calibri" w:hAnsi="Calibri" w:cs="Calibri"/>
                              <w:sz w:val="18"/>
                            </w:rPr>
                            <w:t xml:space="preserve">9398 </w:t>
                          </w:r>
                          <w:r w:rsidR="00306AB1">
                            <w:rPr>
                              <w:rFonts w:ascii="Calibri" w:eastAsia="Calibri" w:hAnsi="Calibri" w:cs="Calibri"/>
                              <w:color w:val="286E20"/>
                              <w:sz w:val="18"/>
                            </w:rPr>
                            <w:t>|</w:t>
                          </w:r>
                          <w:r w:rsidR="00306AB1">
                            <w:rPr>
                              <w:rFonts w:ascii="Calibri" w:eastAsia="Calibri" w:hAnsi="Calibri" w:cs="Calibri"/>
                              <w:sz w:val="18"/>
                            </w:rPr>
                            <w:t xml:space="preserve"> EMAIL</w:t>
                          </w:r>
                          <w:r>
                            <w:rPr>
                              <w:rFonts w:ascii="Calibri" w:eastAsia="Calibri" w:hAnsi="Calibri" w:cs="Calibri"/>
                              <w:sz w:val="18"/>
                            </w:rPr>
                            <w:t xml:space="preserve"> </w:t>
                          </w:r>
                          <w:r w:rsidR="00170AC9">
                            <w:rPr>
                              <w:rFonts w:ascii="Calibri" w:eastAsia="Calibri" w:hAnsi="Calibri" w:cs="Calibri"/>
                              <w:sz w:val="18"/>
                            </w:rPr>
                            <w:t xml:space="preserve">info@rdtrosewell.org.uk </w:t>
                          </w:r>
                          <w:r w:rsidR="009472BA">
                            <w:rPr>
                              <w:rFonts w:ascii="Calibri" w:eastAsia="Calibri" w:hAnsi="Calibri" w:cs="Calibri"/>
                              <w:color w:val="286E20"/>
                              <w:sz w:val="18"/>
                            </w:rPr>
                            <w:t>|</w:t>
                          </w:r>
                          <w:r w:rsidR="009472BA">
                            <w:rPr>
                              <w:rFonts w:ascii="Calibri" w:eastAsia="Calibri" w:hAnsi="Calibri" w:cs="Calibri"/>
                              <w:sz w:val="18"/>
                            </w:rPr>
                            <w:t xml:space="preserve"> WEB</w:t>
                          </w:r>
                          <w:r>
                            <w:rPr>
                              <w:rFonts w:ascii="Calibri" w:eastAsia="Calibri" w:hAnsi="Calibri" w:cs="Calibri"/>
                              <w:sz w:val="18"/>
                            </w:rPr>
                            <w:t xml:space="preserve"> www.rdtrosewell.org.uk</w:t>
                          </w:r>
                        </w:p>
                        <w:p w14:paraId="447E2FA9" w14:textId="77777777" w:rsidR="004245E3" w:rsidRPr="002621C7" w:rsidRDefault="004245E3" w:rsidP="004245E3">
                          <w:pPr>
                            <w:jc w:val="center"/>
                            <w:rPr>
                              <w:sz w:val="16"/>
                              <w:szCs w:val="16"/>
                            </w:rPr>
                          </w:pPr>
                          <w:r w:rsidRPr="002621C7">
                            <w:rPr>
                              <w:rFonts w:ascii="Calibri" w:eastAsia="Calibri" w:hAnsi="Calibri" w:cs="Calibri"/>
                              <w:b/>
                              <w:color w:val="286E20"/>
                              <w:sz w:val="16"/>
                              <w:szCs w:val="16"/>
                            </w:rPr>
                            <w:t>Rosewell Development Trust Community Company Ltd</w:t>
                          </w:r>
                          <w:r w:rsidRPr="002621C7">
                            <w:rPr>
                              <w:rFonts w:ascii="Calibri" w:eastAsia="Calibri" w:hAnsi="Calibri" w:cs="Calibri"/>
                              <w:sz w:val="16"/>
                              <w:szCs w:val="16"/>
                            </w:rPr>
                            <w:t xml:space="preserve"> is a company limited by guarantee.</w:t>
                          </w:r>
                        </w:p>
                        <w:p w14:paraId="37F73FDC" w14:textId="3FCBD592" w:rsidR="004245E3" w:rsidRPr="002621C7" w:rsidRDefault="004245E3" w:rsidP="00CF205B">
                          <w:pPr>
                            <w:ind w:left="484"/>
                            <w:jc w:val="center"/>
                            <w:rPr>
                              <w:sz w:val="16"/>
                              <w:szCs w:val="16"/>
                            </w:rPr>
                          </w:pPr>
                          <w:r w:rsidRPr="002621C7">
                            <w:rPr>
                              <w:rFonts w:ascii="Calibri" w:eastAsia="Calibri" w:hAnsi="Calibri" w:cs="Calibri"/>
                              <w:sz w:val="16"/>
                              <w:szCs w:val="16"/>
                            </w:rPr>
                            <w:t xml:space="preserve">Registered Office: </w:t>
                          </w:r>
                          <w:r w:rsidR="002621C7" w:rsidRPr="002621C7">
                            <w:rPr>
                              <w:rFonts w:ascii="Calibri" w:eastAsia="Calibri" w:hAnsi="Calibri" w:cs="Calibri"/>
                              <w:sz w:val="16"/>
                              <w:szCs w:val="16"/>
                            </w:rPr>
                            <w:t xml:space="preserve"> The Steading,</w:t>
                          </w:r>
                          <w:r w:rsidR="002621C7">
                            <w:rPr>
                              <w:rFonts w:ascii="Calibri" w:eastAsia="Calibri" w:hAnsi="Calibri" w:cs="Calibri"/>
                              <w:sz w:val="16"/>
                              <w:szCs w:val="16"/>
                            </w:rPr>
                            <w:t xml:space="preserve"> </w:t>
                          </w:r>
                          <w:r w:rsidR="002621C7" w:rsidRPr="002621C7">
                            <w:rPr>
                              <w:rFonts w:ascii="Calibri" w:eastAsia="Calibri" w:hAnsi="Calibri" w:cs="Calibri"/>
                              <w:sz w:val="16"/>
                              <w:szCs w:val="16"/>
                            </w:rPr>
                            <w:t xml:space="preserve">Carnethie Street, Rosewell, Midlothian EH24 9AN </w:t>
                          </w:r>
                          <w:r w:rsidRPr="002621C7">
                            <w:rPr>
                              <w:rFonts w:ascii="Calibri" w:eastAsia="Calibri" w:hAnsi="Calibri" w:cs="Calibri"/>
                              <w:sz w:val="16"/>
                              <w:szCs w:val="16"/>
                            </w:rPr>
                            <w:t>– number SC408565 and is also a Registered Charity – SC042673</w:t>
                          </w:r>
                        </w:p>
                        <w:p w14:paraId="4B9CF5FA" w14:textId="41FE2048" w:rsidR="00A45671" w:rsidRDefault="00A45671" w:rsidP="004245E3">
                          <w:pPr>
                            <w:jc w:val="center"/>
                            <w:rPr>
                              <w:rFonts w:ascii="Calibri" w:eastAsia="Calibri" w:hAnsi="Calibri"/>
                              <w:noProof/>
                              <w:sz w:val="16"/>
                              <w:szCs w:val="16"/>
                              <w:lang w:eastAsia="en-GB"/>
                            </w:rPr>
                          </w:pPr>
                        </w:p>
                        <w:p w14:paraId="4B9CF5FB" w14:textId="77777777" w:rsidR="00A45671" w:rsidRDefault="00A456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9CF5F5" id="_x0000_t202" coordsize="21600,21600" o:spt="202" path="m,l,21600r21600,l21600,xe">
              <v:stroke joinstyle="miter"/>
              <v:path gradientshapeok="t" o:connecttype="rect"/>
            </v:shapetype>
            <v:shape id="Text Box 2" o:spid="_x0000_s1026" type="#_x0000_t202" style="position:absolute;margin-left:0;margin-top:17.75pt;width:546.8pt;height:71.55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" stroked="f">
              <v:textbox>
                <w:txbxContent>
                  <w:p w14:paraId="3BA1EADF" w14:textId="7F840419" w:rsidR="005867E4" w:rsidRDefault="004245E3" w:rsidP="005867E4">
                    <w:pPr>
                      <w:spacing w:after="115" w:line="262" w:lineRule="auto"/>
                      <w:ind w:left="1639" w:right="1246" w:hanging="159"/>
                      <w:rPr>
                        <w:rFonts w:ascii="Calibri" w:eastAsia="Calibri" w:hAnsi="Calibri" w:cs="Calibri"/>
                        <w:sz w:val="18"/>
                      </w:rPr>
                    </w:pPr>
                    <w:r>
                      <w:rPr>
                        <w:rFonts w:ascii="Calibri" w:eastAsia="Calibri" w:hAnsi="Calibri" w:cs="Calibri"/>
                        <w:sz w:val="18"/>
                      </w:rPr>
                      <w:t xml:space="preserve">Rosewell Development </w:t>
                    </w:r>
                    <w:r w:rsidR="00306AB1">
                      <w:rPr>
                        <w:rFonts w:ascii="Calibri" w:eastAsia="Calibri" w:hAnsi="Calibri" w:cs="Calibri"/>
                        <w:sz w:val="18"/>
                      </w:rPr>
                      <w:t xml:space="preserve">Trust </w:t>
                    </w:r>
                    <w:r w:rsidR="00306AB1">
                      <w:rPr>
                        <w:rFonts w:ascii="Calibri" w:eastAsia="Calibri" w:hAnsi="Calibri" w:cs="Calibri"/>
                        <w:color w:val="286E20"/>
                        <w:sz w:val="18"/>
                      </w:rPr>
                      <w:t>|</w:t>
                    </w:r>
                    <w:r w:rsidR="00306AB1">
                      <w:rPr>
                        <w:rFonts w:ascii="Calibri" w:eastAsia="Calibri" w:hAnsi="Calibri" w:cs="Calibri"/>
                        <w:sz w:val="18"/>
                      </w:rPr>
                      <w:t xml:space="preserve"> The</w:t>
                    </w:r>
                    <w:r w:rsidR="00BE7683">
                      <w:rPr>
                        <w:rFonts w:ascii="Calibri" w:eastAsia="Calibri" w:hAnsi="Calibri" w:cs="Calibri"/>
                        <w:sz w:val="18"/>
                      </w:rPr>
                      <w:t xml:space="preserve"> Steading </w:t>
                    </w:r>
                    <w:r w:rsidR="00BE7683" w:rsidRPr="00BE7683">
                      <w:rPr>
                        <w:rFonts w:ascii="Calibri" w:eastAsia="Calibri" w:hAnsi="Calibri" w:cs="Calibri"/>
                        <w:sz w:val="18"/>
                      </w:rPr>
                      <w:t>|</w:t>
                    </w:r>
                    <w:r w:rsidR="00BE7683">
                      <w:rPr>
                        <w:rFonts w:ascii="Calibri" w:eastAsia="Calibri" w:hAnsi="Calibri" w:cs="Calibri"/>
                        <w:sz w:val="18"/>
                      </w:rPr>
                      <w:t xml:space="preserve"> </w:t>
                    </w:r>
                    <w:r>
                      <w:rPr>
                        <w:rFonts w:ascii="Calibri" w:eastAsia="Calibri" w:hAnsi="Calibri" w:cs="Calibri"/>
                        <w:sz w:val="18"/>
                      </w:rPr>
                      <w:t xml:space="preserve">Carnethie </w:t>
                    </w:r>
                    <w:r w:rsidR="00306AB1">
                      <w:rPr>
                        <w:rFonts w:ascii="Calibri" w:eastAsia="Calibri" w:hAnsi="Calibri" w:cs="Calibri"/>
                        <w:sz w:val="18"/>
                      </w:rPr>
                      <w:t xml:space="preserve">Street </w:t>
                    </w:r>
                    <w:r w:rsidR="00170AC9">
                      <w:rPr>
                        <w:rFonts w:ascii="Calibri" w:eastAsia="Calibri" w:hAnsi="Calibri" w:cs="Calibri"/>
                        <w:color w:val="286E20"/>
                        <w:sz w:val="18"/>
                      </w:rPr>
                      <w:t>|</w:t>
                    </w:r>
                    <w:r w:rsidR="00170AC9">
                      <w:rPr>
                        <w:rFonts w:ascii="Calibri" w:eastAsia="Calibri" w:hAnsi="Calibri" w:cs="Calibri"/>
                        <w:sz w:val="18"/>
                      </w:rPr>
                      <w:t xml:space="preserve"> Rosewell </w:t>
                    </w:r>
                    <w:r w:rsidR="009472BA">
                      <w:rPr>
                        <w:rFonts w:ascii="Calibri" w:eastAsia="Calibri" w:hAnsi="Calibri" w:cs="Calibri"/>
                        <w:color w:val="286E20"/>
                        <w:sz w:val="18"/>
                      </w:rPr>
                      <w:t>|</w:t>
                    </w:r>
                    <w:r w:rsidR="009472BA">
                      <w:rPr>
                        <w:rFonts w:ascii="Calibri" w:eastAsia="Calibri" w:hAnsi="Calibri" w:cs="Calibri"/>
                        <w:sz w:val="18"/>
                      </w:rPr>
                      <w:t xml:space="preserve"> Midlothian </w:t>
                    </w:r>
                    <w:r w:rsidR="009472BA">
                      <w:rPr>
                        <w:rFonts w:ascii="Calibri" w:eastAsia="Calibri" w:hAnsi="Calibri" w:cs="Calibri"/>
                        <w:color w:val="286E20"/>
                        <w:sz w:val="18"/>
                      </w:rPr>
                      <w:t>|</w:t>
                    </w:r>
                    <w:r w:rsidR="009472BA">
                      <w:rPr>
                        <w:rFonts w:ascii="Calibri" w:eastAsia="Calibri" w:hAnsi="Calibri" w:cs="Calibri"/>
                        <w:sz w:val="18"/>
                      </w:rPr>
                      <w:t xml:space="preserve"> EH</w:t>
                    </w:r>
                    <w:r>
                      <w:rPr>
                        <w:rFonts w:ascii="Calibri" w:eastAsia="Calibri" w:hAnsi="Calibri" w:cs="Calibri"/>
                        <w:sz w:val="18"/>
                      </w:rPr>
                      <w:t>24 9A</w:t>
                    </w:r>
                    <w:r w:rsidR="00BA2AE2">
                      <w:rPr>
                        <w:rFonts w:ascii="Calibri" w:eastAsia="Calibri" w:hAnsi="Calibri" w:cs="Calibri"/>
                        <w:sz w:val="18"/>
                      </w:rPr>
                      <w:t>A</w:t>
                    </w:r>
                  </w:p>
                  <w:p w14:paraId="4D294D10" w14:textId="79B27F97" w:rsidR="004245E3" w:rsidRDefault="004245E3" w:rsidP="004245E3">
                    <w:pPr>
                      <w:spacing w:after="115" w:line="262" w:lineRule="auto"/>
                      <w:ind w:left="1639" w:right="1246" w:hanging="159"/>
                    </w:pPr>
                    <w:r>
                      <w:rPr>
                        <w:rFonts w:ascii="Calibri" w:eastAsia="Calibri" w:hAnsi="Calibri" w:cs="Calibri"/>
                        <w:color w:val="286E20"/>
                        <w:sz w:val="18"/>
                      </w:rPr>
                      <w:t>TEL</w:t>
                    </w:r>
                    <w:r>
                      <w:rPr>
                        <w:rFonts w:ascii="Calibri" w:eastAsia="Calibri" w:hAnsi="Calibri" w:cs="Calibri"/>
                        <w:sz w:val="18"/>
                      </w:rPr>
                      <w:t xml:space="preserve"> 0131 629 </w:t>
                    </w:r>
                    <w:r w:rsidR="00306AB1">
                      <w:rPr>
                        <w:rFonts w:ascii="Calibri" w:eastAsia="Calibri" w:hAnsi="Calibri" w:cs="Calibri"/>
                        <w:sz w:val="18"/>
                      </w:rPr>
                      <w:t xml:space="preserve">9398 </w:t>
                    </w:r>
                    <w:r w:rsidR="00306AB1">
                      <w:rPr>
                        <w:rFonts w:ascii="Calibri" w:eastAsia="Calibri" w:hAnsi="Calibri" w:cs="Calibri"/>
                        <w:color w:val="286E20"/>
                        <w:sz w:val="18"/>
                      </w:rPr>
                      <w:t>|</w:t>
                    </w:r>
                    <w:r w:rsidR="00306AB1">
                      <w:rPr>
                        <w:rFonts w:ascii="Calibri" w:eastAsia="Calibri" w:hAnsi="Calibri" w:cs="Calibri"/>
                        <w:sz w:val="18"/>
                      </w:rPr>
                      <w:t xml:space="preserve"> EMAIL</w:t>
                    </w:r>
                    <w:r>
                      <w:rPr>
                        <w:rFonts w:ascii="Calibri" w:eastAsia="Calibri" w:hAnsi="Calibri" w:cs="Calibri"/>
                        <w:sz w:val="18"/>
                      </w:rPr>
                      <w:t xml:space="preserve"> </w:t>
                    </w:r>
                    <w:r w:rsidR="00170AC9">
                      <w:rPr>
                        <w:rFonts w:ascii="Calibri" w:eastAsia="Calibri" w:hAnsi="Calibri" w:cs="Calibri"/>
                        <w:sz w:val="18"/>
                      </w:rPr>
                      <w:t xml:space="preserve">info@rdtrosewell.org.uk </w:t>
                    </w:r>
                    <w:r w:rsidR="009472BA">
                      <w:rPr>
                        <w:rFonts w:ascii="Calibri" w:eastAsia="Calibri" w:hAnsi="Calibri" w:cs="Calibri"/>
                        <w:color w:val="286E20"/>
                        <w:sz w:val="18"/>
                      </w:rPr>
                      <w:t>|</w:t>
                    </w:r>
                    <w:r w:rsidR="009472BA">
                      <w:rPr>
                        <w:rFonts w:ascii="Calibri" w:eastAsia="Calibri" w:hAnsi="Calibri" w:cs="Calibri"/>
                        <w:sz w:val="18"/>
                      </w:rPr>
                      <w:t xml:space="preserve"> WEB</w:t>
                    </w:r>
                    <w:r>
                      <w:rPr>
                        <w:rFonts w:ascii="Calibri" w:eastAsia="Calibri" w:hAnsi="Calibri" w:cs="Calibri"/>
                        <w:sz w:val="18"/>
                      </w:rPr>
                      <w:t xml:space="preserve"> www.rdtrosewell.org.uk</w:t>
                    </w:r>
                  </w:p>
                  <w:p w14:paraId="447E2FA9" w14:textId="77777777" w:rsidR="004245E3" w:rsidRPr="002621C7" w:rsidRDefault="004245E3" w:rsidP="004245E3">
                    <w:pPr>
                      <w:jc w:val="center"/>
                      <w:rPr>
                        <w:sz w:val="16"/>
                        <w:szCs w:val="16"/>
                      </w:rPr>
                    </w:pPr>
                    <w:r w:rsidRPr="002621C7">
                      <w:rPr>
                        <w:rFonts w:ascii="Calibri" w:eastAsia="Calibri" w:hAnsi="Calibri" w:cs="Calibri"/>
                        <w:b/>
                        <w:color w:val="286E20"/>
                        <w:sz w:val="16"/>
                        <w:szCs w:val="16"/>
                      </w:rPr>
                      <w:t>Rosewell Development Trust Community Company Ltd</w:t>
                    </w:r>
                    <w:r w:rsidRPr="002621C7">
                      <w:rPr>
                        <w:rFonts w:ascii="Calibri" w:eastAsia="Calibri" w:hAnsi="Calibri" w:cs="Calibri"/>
                        <w:sz w:val="16"/>
                        <w:szCs w:val="16"/>
                      </w:rPr>
                      <w:t xml:space="preserve"> is a company limited by guarantee.</w:t>
                    </w:r>
                  </w:p>
                  <w:p w14:paraId="37F73FDC" w14:textId="3FCBD592" w:rsidR="004245E3" w:rsidRPr="002621C7" w:rsidRDefault="004245E3" w:rsidP="00CF205B">
                    <w:pPr>
                      <w:ind w:left="484"/>
                      <w:jc w:val="center"/>
                      <w:rPr>
                        <w:sz w:val="16"/>
                        <w:szCs w:val="16"/>
                      </w:rPr>
                    </w:pPr>
                    <w:r w:rsidRPr="002621C7">
                      <w:rPr>
                        <w:rFonts w:ascii="Calibri" w:eastAsia="Calibri" w:hAnsi="Calibri" w:cs="Calibri"/>
                        <w:sz w:val="16"/>
                        <w:szCs w:val="16"/>
                      </w:rPr>
                      <w:t xml:space="preserve">Registered Office: </w:t>
                    </w:r>
                    <w:r w:rsidR="002621C7" w:rsidRPr="002621C7">
                      <w:rPr>
                        <w:rFonts w:ascii="Calibri" w:eastAsia="Calibri" w:hAnsi="Calibri" w:cs="Calibri"/>
                        <w:sz w:val="16"/>
                        <w:szCs w:val="16"/>
                      </w:rPr>
                      <w:t xml:space="preserve"> The Steading,</w:t>
                    </w:r>
                    <w:r w:rsidR="002621C7">
                      <w:rPr>
                        <w:rFonts w:ascii="Calibri" w:eastAsia="Calibri" w:hAnsi="Calibri" w:cs="Calibri"/>
                        <w:sz w:val="16"/>
                        <w:szCs w:val="16"/>
                      </w:rPr>
                      <w:t xml:space="preserve"> </w:t>
                    </w:r>
                    <w:r w:rsidR="002621C7" w:rsidRPr="002621C7">
                      <w:rPr>
                        <w:rFonts w:ascii="Calibri" w:eastAsia="Calibri" w:hAnsi="Calibri" w:cs="Calibri"/>
                        <w:sz w:val="16"/>
                        <w:szCs w:val="16"/>
                      </w:rPr>
                      <w:t xml:space="preserve">Carnethie Street, Rosewell, Midlothian EH24 9AN </w:t>
                    </w:r>
                    <w:r w:rsidRPr="002621C7">
                      <w:rPr>
                        <w:rFonts w:ascii="Calibri" w:eastAsia="Calibri" w:hAnsi="Calibri" w:cs="Calibri"/>
                        <w:sz w:val="16"/>
                        <w:szCs w:val="16"/>
                      </w:rPr>
                      <w:t>– number SC408565 and is also a Registered Charity – SC042673</w:t>
                    </w:r>
                  </w:p>
                  <w:p w14:paraId="4B9CF5FA" w14:textId="41FE2048" w:rsidR="00A45671" w:rsidRDefault="00A45671" w:rsidP="004245E3">
                    <w:pPr>
                      <w:jc w:val="center"/>
                      <w:rPr>
                        <w:rFonts w:ascii="Calibri" w:eastAsia="Calibri" w:hAnsi="Calibri"/>
                        <w:noProof/>
                        <w:sz w:val="16"/>
                        <w:szCs w:val="16"/>
                        <w:lang w:eastAsia="en-GB"/>
                      </w:rPr>
                    </w:pPr>
                  </w:p>
                  <w:p w14:paraId="4B9CF5FB" w14:textId="77777777" w:rsidR="00A45671" w:rsidRDefault="00A45671"/>
                </w:txbxContent>
              </v:textbox>
              <w10:wrap type="square" anchorx="margin"/>
            </v:shape>
          </w:pict>
        </mc:Fallback>
      </mc:AlternateContent>
    </w:r>
    <w:r w:rsidR="00442B3D">
      <w:rPr>
        <w:noProof/>
        <w:lang w:eastAsia="en-GB"/>
      </w:rPr>
      <w:drawing>
        <wp:anchor distT="0" distB="0" distL="114300" distR="114300" simplePos="0" relativeHeight="251658240" behindDoc="1" locked="0" layoutInCell="1" allowOverlap="1" wp14:anchorId="4B9CF5F7" wp14:editId="4B9CF5F8">
          <wp:simplePos x="0" y="0"/>
          <wp:positionH relativeFrom="column">
            <wp:posOffset>1168400</wp:posOffset>
          </wp:positionH>
          <wp:positionV relativeFrom="paragraph">
            <wp:posOffset>9626600</wp:posOffset>
          </wp:positionV>
          <wp:extent cx="7559040" cy="876300"/>
          <wp:effectExtent l="0" t="0" r="3810" b="0"/>
          <wp:wrapNone/>
          <wp:docPr id="4" name="Picture 4" descr="rdt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dtbotto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876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A1E48" w14:textId="77777777" w:rsidR="00BB57A9" w:rsidRDefault="00BB57A9">
      <w:r>
        <w:separator/>
      </w:r>
    </w:p>
  </w:footnote>
  <w:footnote w:type="continuationSeparator" w:id="0">
    <w:p w14:paraId="199B581E" w14:textId="77777777" w:rsidR="00BB57A9" w:rsidRDefault="00BB5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F5EE" w14:textId="5E8ECD13" w:rsidR="00B96097" w:rsidRDefault="004245E3" w:rsidP="004245E3">
    <w:pPr>
      <w:pStyle w:val="Header"/>
      <w:jc w:val="center"/>
    </w:pPr>
    <w:r>
      <w:rPr>
        <w:noProof/>
        <w:lang w:eastAsia="en-GB"/>
      </w:rPr>
      <mc:AlternateContent>
        <mc:Choice Requires="wpg">
          <w:drawing>
            <wp:inline distT="0" distB="0" distL="0" distR="0" wp14:anchorId="275E4658" wp14:editId="2484956E">
              <wp:extent cx="1098550" cy="1035050"/>
              <wp:effectExtent l="0" t="0" r="6350" b="0"/>
              <wp:docPr id="441" name="Group 441"/>
              <wp:cNvGraphicFramePr/>
              <a:graphic xmlns:a="http://schemas.openxmlformats.org/drawingml/2006/main">
                <a:graphicData uri="http://schemas.microsoft.com/office/word/2010/wordprocessingGroup">
                  <wpg:wgp>
                    <wpg:cNvGrpSpPr/>
                    <wpg:grpSpPr>
                      <a:xfrm>
                        <a:off x="0" y="0"/>
                        <a:ext cx="1098550" cy="1035050"/>
                        <a:chOff x="0" y="0"/>
                        <a:chExt cx="1313993" cy="1428405"/>
                      </a:xfrm>
                    </wpg:grpSpPr>
                    <wps:wsp>
                      <wps:cNvPr id="30" name="Shape 30"/>
                      <wps:cNvSpPr/>
                      <wps:spPr>
                        <a:xfrm>
                          <a:off x="555" y="397070"/>
                          <a:ext cx="208496" cy="772224"/>
                        </a:xfrm>
                        <a:custGeom>
                          <a:avLst/>
                          <a:gdLst/>
                          <a:ahLst/>
                          <a:cxnLst/>
                          <a:rect l="0" t="0" r="0" b="0"/>
                          <a:pathLst>
                            <a:path w="208496" h="772224">
                              <a:moveTo>
                                <a:pt x="0" y="0"/>
                              </a:moveTo>
                              <a:lnTo>
                                <a:pt x="169888" y="0"/>
                              </a:lnTo>
                              <a:lnTo>
                                <a:pt x="208496" y="1944"/>
                              </a:lnTo>
                              <a:lnTo>
                                <a:pt x="208496" y="114636"/>
                              </a:lnTo>
                              <a:lnTo>
                                <a:pt x="208064" y="114554"/>
                              </a:lnTo>
                              <a:lnTo>
                                <a:pt x="156159" y="114554"/>
                              </a:lnTo>
                              <a:lnTo>
                                <a:pt x="156159" y="321335"/>
                              </a:lnTo>
                              <a:lnTo>
                                <a:pt x="200774" y="321335"/>
                              </a:lnTo>
                              <a:lnTo>
                                <a:pt x="208496" y="319950"/>
                              </a:lnTo>
                              <a:lnTo>
                                <a:pt x="208496" y="523590"/>
                              </a:lnTo>
                              <a:lnTo>
                                <a:pt x="181902" y="416573"/>
                              </a:lnTo>
                              <a:lnTo>
                                <a:pt x="156159" y="416573"/>
                              </a:lnTo>
                              <a:lnTo>
                                <a:pt x="156159" y="772224"/>
                              </a:lnTo>
                              <a:lnTo>
                                <a:pt x="0" y="772224"/>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1" name="Shape 31"/>
                      <wps:cNvSpPr/>
                      <wps:spPr>
                        <a:xfrm>
                          <a:off x="209051" y="399013"/>
                          <a:ext cx="223520" cy="770280"/>
                        </a:xfrm>
                        <a:custGeom>
                          <a:avLst/>
                          <a:gdLst/>
                          <a:ahLst/>
                          <a:cxnLst/>
                          <a:rect l="0" t="0" r="0" b="0"/>
                          <a:pathLst>
                            <a:path w="223520" h="770280">
                              <a:moveTo>
                                <a:pt x="0" y="0"/>
                              </a:moveTo>
                              <a:lnTo>
                                <a:pt x="15820" y="796"/>
                              </a:lnTo>
                              <a:cubicBezTo>
                                <a:pt x="32801" y="2622"/>
                                <a:pt x="48622" y="5359"/>
                                <a:pt x="63284" y="9004"/>
                              </a:cubicBezTo>
                              <a:cubicBezTo>
                                <a:pt x="92596" y="16294"/>
                                <a:pt x="118263" y="27736"/>
                                <a:pt x="140284" y="43319"/>
                              </a:cubicBezTo>
                              <a:cubicBezTo>
                                <a:pt x="162306" y="58915"/>
                                <a:pt x="179045" y="79933"/>
                                <a:pt x="190487" y="106387"/>
                              </a:cubicBezTo>
                              <a:cubicBezTo>
                                <a:pt x="201917" y="132842"/>
                                <a:pt x="207645" y="164515"/>
                                <a:pt x="207645" y="201409"/>
                              </a:cubicBezTo>
                              <a:cubicBezTo>
                                <a:pt x="207645" y="217436"/>
                                <a:pt x="207073" y="231736"/>
                                <a:pt x="205930" y="244309"/>
                              </a:cubicBezTo>
                              <a:cubicBezTo>
                                <a:pt x="204788" y="256908"/>
                                <a:pt x="202133" y="271284"/>
                                <a:pt x="197993" y="287439"/>
                              </a:cubicBezTo>
                              <a:cubicBezTo>
                                <a:pt x="193840" y="303593"/>
                                <a:pt x="188189" y="317893"/>
                                <a:pt x="181051" y="330339"/>
                              </a:cubicBezTo>
                              <a:cubicBezTo>
                                <a:pt x="173888" y="342773"/>
                                <a:pt x="163601" y="355003"/>
                                <a:pt x="150152" y="367017"/>
                              </a:cubicBezTo>
                              <a:cubicBezTo>
                                <a:pt x="136703" y="379031"/>
                                <a:pt x="120840" y="389039"/>
                                <a:pt x="102540" y="397040"/>
                              </a:cubicBezTo>
                              <a:cubicBezTo>
                                <a:pt x="148869" y="544055"/>
                                <a:pt x="189192" y="668477"/>
                                <a:pt x="223520" y="770280"/>
                              </a:cubicBezTo>
                              <a:lnTo>
                                <a:pt x="61785" y="770280"/>
                              </a:lnTo>
                              <a:lnTo>
                                <a:pt x="0" y="521646"/>
                              </a:lnTo>
                              <a:lnTo>
                                <a:pt x="0" y="318007"/>
                              </a:lnTo>
                              <a:lnTo>
                                <a:pt x="9012" y="316390"/>
                              </a:lnTo>
                              <a:cubicBezTo>
                                <a:pt x="14160" y="314388"/>
                                <a:pt x="18879" y="311384"/>
                                <a:pt x="23165" y="307378"/>
                              </a:cubicBezTo>
                              <a:cubicBezTo>
                                <a:pt x="31750" y="299377"/>
                                <a:pt x="37973" y="289217"/>
                                <a:pt x="41834" y="276923"/>
                              </a:cubicBezTo>
                              <a:cubicBezTo>
                                <a:pt x="45694" y="264629"/>
                                <a:pt x="48413" y="253326"/>
                                <a:pt x="49987" y="243027"/>
                              </a:cubicBezTo>
                              <a:cubicBezTo>
                                <a:pt x="51549" y="232727"/>
                                <a:pt x="52337" y="223012"/>
                                <a:pt x="52337" y="213855"/>
                              </a:cubicBezTo>
                              <a:cubicBezTo>
                                <a:pt x="52337" y="204711"/>
                                <a:pt x="51701" y="195275"/>
                                <a:pt x="50406" y="185546"/>
                              </a:cubicBezTo>
                              <a:cubicBezTo>
                                <a:pt x="49124" y="175818"/>
                                <a:pt x="46837" y="165023"/>
                                <a:pt x="43548" y="153149"/>
                              </a:cubicBezTo>
                              <a:cubicBezTo>
                                <a:pt x="40259" y="141287"/>
                                <a:pt x="34823" y="131559"/>
                                <a:pt x="27241" y="123977"/>
                              </a:cubicBezTo>
                              <a:cubicBezTo>
                                <a:pt x="23451" y="120192"/>
                                <a:pt x="19250" y="117351"/>
                                <a:pt x="14638" y="115455"/>
                              </a:cubicBezTo>
                              <a:lnTo>
                                <a:pt x="0" y="112692"/>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2" name="Shape 32"/>
                      <wps:cNvSpPr/>
                      <wps:spPr>
                        <a:xfrm>
                          <a:off x="481904" y="397073"/>
                          <a:ext cx="211715" cy="772224"/>
                        </a:xfrm>
                        <a:custGeom>
                          <a:avLst/>
                          <a:gdLst/>
                          <a:ahLst/>
                          <a:cxnLst/>
                          <a:rect l="0" t="0" r="0" b="0"/>
                          <a:pathLst>
                            <a:path w="211715" h="772224">
                              <a:moveTo>
                                <a:pt x="0" y="0"/>
                              </a:moveTo>
                              <a:lnTo>
                                <a:pt x="161316" y="0"/>
                              </a:lnTo>
                              <a:lnTo>
                                <a:pt x="211715" y="2499"/>
                              </a:lnTo>
                              <a:lnTo>
                                <a:pt x="211715" y="114391"/>
                              </a:lnTo>
                              <a:lnTo>
                                <a:pt x="208069" y="113262"/>
                              </a:lnTo>
                              <a:cubicBezTo>
                                <a:pt x="195342" y="111119"/>
                                <a:pt x="180042" y="109976"/>
                                <a:pt x="162166" y="109830"/>
                              </a:cubicBezTo>
                              <a:lnTo>
                                <a:pt x="162166" y="662826"/>
                              </a:lnTo>
                              <a:cubicBezTo>
                                <a:pt x="177038" y="662826"/>
                                <a:pt x="188760" y="662610"/>
                                <a:pt x="197345" y="662178"/>
                              </a:cubicBezTo>
                              <a:lnTo>
                                <a:pt x="211715" y="660384"/>
                              </a:lnTo>
                              <a:lnTo>
                                <a:pt x="211715" y="770063"/>
                              </a:lnTo>
                              <a:lnTo>
                                <a:pt x="204478" y="770831"/>
                              </a:lnTo>
                              <a:cubicBezTo>
                                <a:pt x="190427" y="771760"/>
                                <a:pt x="175463" y="772224"/>
                                <a:pt x="159588" y="772224"/>
                              </a:cubicBezTo>
                              <a:lnTo>
                                <a:pt x="0" y="772224"/>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3" name="Shape 33"/>
                      <wps:cNvSpPr/>
                      <wps:spPr>
                        <a:xfrm>
                          <a:off x="693619" y="399572"/>
                          <a:ext cx="205721" cy="767564"/>
                        </a:xfrm>
                        <a:custGeom>
                          <a:avLst/>
                          <a:gdLst/>
                          <a:ahLst/>
                          <a:cxnLst/>
                          <a:rect l="0" t="0" r="0" b="0"/>
                          <a:pathLst>
                            <a:path w="205721" h="767564">
                              <a:moveTo>
                                <a:pt x="0" y="0"/>
                              </a:moveTo>
                              <a:lnTo>
                                <a:pt x="20006" y="992"/>
                              </a:lnTo>
                              <a:cubicBezTo>
                                <a:pt x="41205" y="3318"/>
                                <a:pt x="60135" y="6804"/>
                                <a:pt x="76791" y="11446"/>
                              </a:cubicBezTo>
                              <a:cubicBezTo>
                                <a:pt x="110103" y="20742"/>
                                <a:pt x="136277" y="36046"/>
                                <a:pt x="155302" y="57356"/>
                              </a:cubicBezTo>
                              <a:cubicBezTo>
                                <a:pt x="174327" y="78667"/>
                                <a:pt x="187484" y="104194"/>
                                <a:pt x="194774" y="133924"/>
                              </a:cubicBezTo>
                              <a:cubicBezTo>
                                <a:pt x="202064" y="163681"/>
                                <a:pt x="205721" y="201577"/>
                                <a:pt x="205721" y="247615"/>
                              </a:cubicBezTo>
                              <a:lnTo>
                                <a:pt x="205721" y="500739"/>
                              </a:lnTo>
                              <a:cubicBezTo>
                                <a:pt x="205721" y="528196"/>
                                <a:pt x="204858" y="552148"/>
                                <a:pt x="203143" y="572595"/>
                              </a:cubicBezTo>
                              <a:cubicBezTo>
                                <a:pt x="201428" y="593042"/>
                                <a:pt x="198215" y="613070"/>
                                <a:pt x="193491" y="632653"/>
                              </a:cubicBezTo>
                              <a:cubicBezTo>
                                <a:pt x="188767" y="652250"/>
                                <a:pt x="182328" y="668836"/>
                                <a:pt x="174174" y="682412"/>
                              </a:cubicBezTo>
                              <a:cubicBezTo>
                                <a:pt x="166034" y="696014"/>
                                <a:pt x="155518" y="708663"/>
                                <a:pt x="142653" y="720385"/>
                              </a:cubicBezTo>
                              <a:cubicBezTo>
                                <a:pt x="129775" y="732120"/>
                                <a:pt x="114256" y="741404"/>
                                <a:pt x="96095" y="748274"/>
                              </a:cubicBezTo>
                              <a:cubicBezTo>
                                <a:pt x="77934" y="755145"/>
                                <a:pt x="56636" y="760441"/>
                                <a:pt x="32176" y="764149"/>
                              </a:cubicBezTo>
                              <a:lnTo>
                                <a:pt x="0" y="767564"/>
                              </a:lnTo>
                              <a:lnTo>
                                <a:pt x="0" y="657885"/>
                              </a:lnTo>
                              <a:lnTo>
                                <a:pt x="11373" y="656466"/>
                              </a:lnTo>
                              <a:cubicBezTo>
                                <a:pt x="19945" y="654751"/>
                                <a:pt x="26245" y="652389"/>
                                <a:pt x="30245" y="649392"/>
                              </a:cubicBezTo>
                              <a:cubicBezTo>
                                <a:pt x="34246" y="646382"/>
                                <a:pt x="37967" y="642026"/>
                                <a:pt x="41396" y="636298"/>
                              </a:cubicBezTo>
                              <a:cubicBezTo>
                                <a:pt x="44838" y="630583"/>
                                <a:pt x="47047" y="623802"/>
                                <a:pt x="48051" y="615928"/>
                              </a:cubicBezTo>
                              <a:cubicBezTo>
                                <a:pt x="49054" y="608066"/>
                                <a:pt x="49549" y="598262"/>
                                <a:pt x="49549" y="586540"/>
                              </a:cubicBezTo>
                              <a:lnTo>
                                <a:pt x="49549" y="170818"/>
                              </a:lnTo>
                              <a:cubicBezTo>
                                <a:pt x="49549" y="145367"/>
                                <a:pt x="41967" y="128502"/>
                                <a:pt x="26816" y="120196"/>
                              </a:cubicBezTo>
                              <a:lnTo>
                                <a:pt x="0" y="111892"/>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4" name="Shape 34"/>
                      <wps:cNvSpPr/>
                      <wps:spPr>
                        <a:xfrm>
                          <a:off x="933468" y="397072"/>
                          <a:ext cx="380525" cy="772224"/>
                        </a:xfrm>
                        <a:custGeom>
                          <a:avLst/>
                          <a:gdLst/>
                          <a:ahLst/>
                          <a:cxnLst/>
                          <a:rect l="0" t="0" r="0" b="0"/>
                          <a:pathLst>
                            <a:path w="380525" h="772224">
                              <a:moveTo>
                                <a:pt x="0" y="0"/>
                              </a:moveTo>
                              <a:lnTo>
                                <a:pt x="380525" y="0"/>
                              </a:lnTo>
                              <a:lnTo>
                                <a:pt x="380525" y="116700"/>
                              </a:lnTo>
                              <a:lnTo>
                                <a:pt x="269418" y="116700"/>
                              </a:lnTo>
                              <a:lnTo>
                                <a:pt x="269418" y="772224"/>
                              </a:lnTo>
                              <a:lnTo>
                                <a:pt x="113259" y="772224"/>
                              </a:lnTo>
                              <a:lnTo>
                                <a:pt x="113259" y="116700"/>
                              </a:lnTo>
                              <a:lnTo>
                                <a:pt x="0" y="116700"/>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5" name="Shape 35"/>
                      <wps:cNvSpPr/>
                      <wps:spPr>
                        <a:xfrm>
                          <a:off x="0" y="1215222"/>
                          <a:ext cx="23062" cy="92253"/>
                        </a:xfrm>
                        <a:custGeom>
                          <a:avLst/>
                          <a:gdLst/>
                          <a:ahLst/>
                          <a:cxnLst/>
                          <a:rect l="0" t="0" r="0" b="0"/>
                          <a:pathLst>
                            <a:path w="23062" h="92253">
                              <a:moveTo>
                                <a:pt x="0" y="0"/>
                              </a:moveTo>
                              <a:lnTo>
                                <a:pt x="16483" y="0"/>
                              </a:lnTo>
                              <a:lnTo>
                                <a:pt x="23062" y="1695"/>
                              </a:lnTo>
                              <a:lnTo>
                                <a:pt x="23062" y="11728"/>
                              </a:lnTo>
                              <a:lnTo>
                                <a:pt x="16483" y="9881"/>
                              </a:lnTo>
                              <a:lnTo>
                                <a:pt x="13181" y="9881"/>
                              </a:lnTo>
                              <a:lnTo>
                                <a:pt x="13181" y="39535"/>
                              </a:lnTo>
                              <a:lnTo>
                                <a:pt x="16483" y="39535"/>
                              </a:lnTo>
                              <a:lnTo>
                                <a:pt x="23062" y="37681"/>
                              </a:lnTo>
                              <a:lnTo>
                                <a:pt x="23062" y="49416"/>
                              </a:lnTo>
                              <a:lnTo>
                                <a:pt x="13181" y="49416"/>
                              </a:lnTo>
                              <a:lnTo>
                                <a:pt x="13181"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6" name="Shape 36"/>
                      <wps:cNvSpPr/>
                      <wps:spPr>
                        <a:xfrm>
                          <a:off x="23062" y="1216916"/>
                          <a:ext cx="26365" cy="90558"/>
                        </a:xfrm>
                        <a:custGeom>
                          <a:avLst/>
                          <a:gdLst/>
                          <a:ahLst/>
                          <a:cxnLst/>
                          <a:rect l="0" t="0" r="0" b="0"/>
                          <a:pathLst>
                            <a:path w="26365" h="90558">
                              <a:moveTo>
                                <a:pt x="0" y="0"/>
                              </a:moveTo>
                              <a:lnTo>
                                <a:pt x="15608" y="4020"/>
                              </a:lnTo>
                              <a:cubicBezTo>
                                <a:pt x="20587" y="7830"/>
                                <a:pt x="23076" y="14155"/>
                                <a:pt x="23076" y="23020"/>
                              </a:cubicBezTo>
                              <a:cubicBezTo>
                                <a:pt x="23076" y="28506"/>
                                <a:pt x="22085" y="33103"/>
                                <a:pt x="20130" y="36812"/>
                              </a:cubicBezTo>
                              <a:cubicBezTo>
                                <a:pt x="18174" y="40520"/>
                                <a:pt x="15304" y="43060"/>
                                <a:pt x="11544" y="44432"/>
                              </a:cubicBezTo>
                              <a:lnTo>
                                <a:pt x="26365" y="90558"/>
                              </a:lnTo>
                              <a:lnTo>
                                <a:pt x="13284" y="90558"/>
                              </a:lnTo>
                              <a:lnTo>
                                <a:pt x="0" y="47721"/>
                              </a:lnTo>
                              <a:lnTo>
                                <a:pt x="0" y="35986"/>
                              </a:lnTo>
                              <a:lnTo>
                                <a:pt x="5766" y="34361"/>
                              </a:lnTo>
                              <a:cubicBezTo>
                                <a:pt x="8509" y="32049"/>
                                <a:pt x="9881" y="28265"/>
                                <a:pt x="9881" y="23020"/>
                              </a:cubicBezTo>
                              <a:cubicBezTo>
                                <a:pt x="9881" y="17762"/>
                                <a:pt x="8509" y="13977"/>
                                <a:pt x="5766" y="11653"/>
                              </a:cubicBezTo>
                              <a:lnTo>
                                <a:pt x="0" y="10034"/>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7" name="Shape 37"/>
                      <wps:cNvSpPr/>
                      <wps:spPr>
                        <a:xfrm>
                          <a:off x="55402" y="1214284"/>
                          <a:ext cx="25425" cy="94107"/>
                        </a:xfrm>
                        <a:custGeom>
                          <a:avLst/>
                          <a:gdLst/>
                          <a:ahLst/>
                          <a:cxnLst/>
                          <a:rect l="0" t="0" r="0" b="0"/>
                          <a:pathLst>
                            <a:path w="25425" h="94107">
                              <a:moveTo>
                                <a:pt x="25425" y="0"/>
                              </a:moveTo>
                              <a:lnTo>
                                <a:pt x="25425" y="10820"/>
                              </a:lnTo>
                              <a:cubicBezTo>
                                <a:pt x="20752" y="10820"/>
                                <a:pt x="17551" y="12141"/>
                                <a:pt x="15799" y="14783"/>
                              </a:cubicBezTo>
                              <a:cubicBezTo>
                                <a:pt x="14046" y="17424"/>
                                <a:pt x="13170" y="21425"/>
                                <a:pt x="13170" y="26784"/>
                              </a:cubicBezTo>
                              <a:lnTo>
                                <a:pt x="13170" y="66827"/>
                              </a:lnTo>
                              <a:cubicBezTo>
                                <a:pt x="13170" y="72250"/>
                                <a:pt x="14059" y="76352"/>
                                <a:pt x="15824" y="79134"/>
                              </a:cubicBezTo>
                              <a:cubicBezTo>
                                <a:pt x="17590" y="81915"/>
                                <a:pt x="20790" y="83299"/>
                                <a:pt x="25425" y="83299"/>
                              </a:cubicBezTo>
                              <a:lnTo>
                                <a:pt x="25425" y="94107"/>
                              </a:lnTo>
                              <a:cubicBezTo>
                                <a:pt x="20790" y="94107"/>
                                <a:pt x="16815" y="93409"/>
                                <a:pt x="13513" y="91999"/>
                              </a:cubicBezTo>
                              <a:cubicBezTo>
                                <a:pt x="10198" y="90602"/>
                                <a:pt x="7557" y="88544"/>
                                <a:pt x="5601" y="85827"/>
                              </a:cubicBezTo>
                              <a:cubicBezTo>
                                <a:pt x="3645" y="83122"/>
                                <a:pt x="2223" y="79934"/>
                                <a:pt x="1333" y="76276"/>
                              </a:cubicBezTo>
                              <a:cubicBezTo>
                                <a:pt x="445" y="72619"/>
                                <a:pt x="0" y="68377"/>
                                <a:pt x="0" y="63538"/>
                              </a:cubicBezTo>
                              <a:lnTo>
                                <a:pt x="0" y="30074"/>
                              </a:lnTo>
                              <a:cubicBezTo>
                                <a:pt x="0" y="25235"/>
                                <a:pt x="445" y="21006"/>
                                <a:pt x="1333" y="17412"/>
                              </a:cubicBezTo>
                              <a:cubicBezTo>
                                <a:pt x="2223" y="13805"/>
                                <a:pt x="3645" y="10668"/>
                                <a:pt x="5601" y="8014"/>
                              </a:cubicBezTo>
                              <a:cubicBezTo>
                                <a:pt x="7557" y="5347"/>
                                <a:pt x="10198" y="3353"/>
                                <a:pt x="13513" y="2019"/>
                              </a:cubicBezTo>
                              <a:cubicBezTo>
                                <a:pt x="16815" y="673"/>
                                <a:pt x="20790" y="0"/>
                                <a:pt x="25425" y="0"/>
                              </a:cubicBez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8" name="Shape 38"/>
                      <wps:cNvSpPr/>
                      <wps:spPr>
                        <a:xfrm>
                          <a:off x="80828" y="1214284"/>
                          <a:ext cx="25438" cy="94107"/>
                        </a:xfrm>
                        <a:custGeom>
                          <a:avLst/>
                          <a:gdLst/>
                          <a:ahLst/>
                          <a:cxnLst/>
                          <a:rect l="0" t="0" r="0" b="0"/>
                          <a:pathLst>
                            <a:path w="25438" h="94107">
                              <a:moveTo>
                                <a:pt x="0" y="0"/>
                              </a:moveTo>
                              <a:cubicBezTo>
                                <a:pt x="8992" y="0"/>
                                <a:pt x="15481" y="2578"/>
                                <a:pt x="19456" y="7734"/>
                              </a:cubicBezTo>
                              <a:cubicBezTo>
                                <a:pt x="23444" y="12878"/>
                                <a:pt x="25438" y="20333"/>
                                <a:pt x="25438" y="30074"/>
                              </a:cubicBezTo>
                              <a:lnTo>
                                <a:pt x="25438" y="63538"/>
                              </a:lnTo>
                              <a:cubicBezTo>
                                <a:pt x="25438" y="68301"/>
                                <a:pt x="24981" y="72517"/>
                                <a:pt x="24067" y="76175"/>
                              </a:cubicBezTo>
                              <a:cubicBezTo>
                                <a:pt x="23152" y="79820"/>
                                <a:pt x="21730" y="83020"/>
                                <a:pt x="19774" y="85750"/>
                              </a:cubicBezTo>
                              <a:cubicBezTo>
                                <a:pt x="17818" y="88481"/>
                                <a:pt x="15177" y="90551"/>
                                <a:pt x="11862" y="91973"/>
                              </a:cubicBezTo>
                              <a:cubicBezTo>
                                <a:pt x="8560" y="93396"/>
                                <a:pt x="4597" y="94107"/>
                                <a:pt x="0" y="94107"/>
                              </a:cubicBezTo>
                              <a:lnTo>
                                <a:pt x="0" y="83299"/>
                              </a:lnTo>
                              <a:cubicBezTo>
                                <a:pt x="4636" y="83299"/>
                                <a:pt x="7836" y="81915"/>
                                <a:pt x="9601" y="79134"/>
                              </a:cubicBezTo>
                              <a:cubicBezTo>
                                <a:pt x="11367" y="76352"/>
                                <a:pt x="12255" y="72250"/>
                                <a:pt x="12255" y="66827"/>
                              </a:cubicBezTo>
                              <a:lnTo>
                                <a:pt x="12255" y="26784"/>
                              </a:lnTo>
                              <a:cubicBezTo>
                                <a:pt x="12255" y="21425"/>
                                <a:pt x="11379" y="17424"/>
                                <a:pt x="9627" y="14783"/>
                              </a:cubicBezTo>
                              <a:cubicBezTo>
                                <a:pt x="7874" y="12141"/>
                                <a:pt x="4674" y="10820"/>
                                <a:pt x="0" y="10820"/>
                              </a:cubicBez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39" name="Shape 39"/>
                      <wps:cNvSpPr/>
                      <wps:spPr>
                        <a:xfrm>
                          <a:off x="115419" y="1214292"/>
                          <a:ext cx="49479" cy="94107"/>
                        </a:xfrm>
                        <a:custGeom>
                          <a:avLst/>
                          <a:gdLst/>
                          <a:ahLst/>
                          <a:cxnLst/>
                          <a:rect l="0" t="0" r="0" b="0"/>
                          <a:pathLst>
                            <a:path w="49479" h="94107">
                              <a:moveTo>
                                <a:pt x="23114" y="0"/>
                              </a:moveTo>
                              <a:cubicBezTo>
                                <a:pt x="30607" y="0"/>
                                <a:pt x="36551" y="1829"/>
                                <a:pt x="40957" y="5474"/>
                              </a:cubicBezTo>
                              <a:cubicBezTo>
                                <a:pt x="45364" y="9131"/>
                                <a:pt x="48095" y="14313"/>
                                <a:pt x="49124" y="21006"/>
                              </a:cubicBezTo>
                              <a:cubicBezTo>
                                <a:pt x="49225" y="21730"/>
                                <a:pt x="49339" y="22720"/>
                                <a:pt x="49479" y="23990"/>
                              </a:cubicBezTo>
                              <a:lnTo>
                                <a:pt x="36297" y="27280"/>
                              </a:lnTo>
                              <a:cubicBezTo>
                                <a:pt x="36271" y="26708"/>
                                <a:pt x="36182" y="25832"/>
                                <a:pt x="36043" y="24663"/>
                              </a:cubicBezTo>
                              <a:cubicBezTo>
                                <a:pt x="35458" y="20472"/>
                                <a:pt x="34150" y="17120"/>
                                <a:pt x="32106" y="14592"/>
                              </a:cubicBezTo>
                              <a:cubicBezTo>
                                <a:pt x="30061" y="12065"/>
                                <a:pt x="27064" y="10808"/>
                                <a:pt x="23114" y="10808"/>
                              </a:cubicBezTo>
                              <a:cubicBezTo>
                                <a:pt x="19964" y="10808"/>
                                <a:pt x="17526" y="11697"/>
                                <a:pt x="15812" y="13462"/>
                              </a:cubicBezTo>
                              <a:cubicBezTo>
                                <a:pt x="14097" y="15227"/>
                                <a:pt x="13233" y="17691"/>
                                <a:pt x="13233" y="20853"/>
                              </a:cubicBezTo>
                              <a:cubicBezTo>
                                <a:pt x="13233" y="26035"/>
                                <a:pt x="15431" y="30378"/>
                                <a:pt x="19825" y="33871"/>
                              </a:cubicBezTo>
                              <a:lnTo>
                                <a:pt x="36297" y="47054"/>
                              </a:lnTo>
                              <a:cubicBezTo>
                                <a:pt x="45085" y="54166"/>
                                <a:pt x="49479" y="62649"/>
                                <a:pt x="49479" y="72542"/>
                              </a:cubicBezTo>
                              <a:cubicBezTo>
                                <a:pt x="49479" y="79299"/>
                                <a:pt x="47397" y="84582"/>
                                <a:pt x="43218" y="88392"/>
                              </a:cubicBezTo>
                              <a:cubicBezTo>
                                <a:pt x="39052" y="92202"/>
                                <a:pt x="33452" y="94107"/>
                                <a:pt x="26416" y="94107"/>
                              </a:cubicBezTo>
                              <a:cubicBezTo>
                                <a:pt x="18110" y="94107"/>
                                <a:pt x="11773" y="91669"/>
                                <a:pt x="7392" y="86805"/>
                              </a:cubicBezTo>
                              <a:cubicBezTo>
                                <a:pt x="3023" y="81928"/>
                                <a:pt x="571" y="75260"/>
                                <a:pt x="51" y="66827"/>
                              </a:cubicBezTo>
                              <a:lnTo>
                                <a:pt x="13233" y="63525"/>
                              </a:lnTo>
                              <a:cubicBezTo>
                                <a:pt x="13894" y="76708"/>
                                <a:pt x="18275" y="83299"/>
                                <a:pt x="26416" y="83299"/>
                              </a:cubicBezTo>
                              <a:cubicBezTo>
                                <a:pt x="33007" y="83299"/>
                                <a:pt x="36297" y="79997"/>
                                <a:pt x="36297" y="73419"/>
                              </a:cubicBezTo>
                              <a:cubicBezTo>
                                <a:pt x="36297" y="71450"/>
                                <a:pt x="36030" y="69647"/>
                                <a:pt x="35496" y="67983"/>
                              </a:cubicBezTo>
                              <a:cubicBezTo>
                                <a:pt x="34963" y="66319"/>
                                <a:pt x="34150" y="64783"/>
                                <a:pt x="33058" y="63398"/>
                              </a:cubicBezTo>
                              <a:cubicBezTo>
                                <a:pt x="31953" y="62001"/>
                                <a:pt x="30963" y="60897"/>
                                <a:pt x="30074" y="60046"/>
                              </a:cubicBezTo>
                              <a:cubicBezTo>
                                <a:pt x="29172" y="59207"/>
                                <a:pt x="27966" y="58179"/>
                                <a:pt x="26416" y="56934"/>
                              </a:cubicBezTo>
                              <a:lnTo>
                                <a:pt x="9944" y="43764"/>
                              </a:lnTo>
                              <a:cubicBezTo>
                                <a:pt x="6921" y="41389"/>
                                <a:pt x="4508" y="38379"/>
                                <a:pt x="2705" y="34722"/>
                              </a:cubicBezTo>
                              <a:cubicBezTo>
                                <a:pt x="902" y="31064"/>
                                <a:pt x="0" y="26899"/>
                                <a:pt x="0" y="22238"/>
                              </a:cubicBezTo>
                              <a:cubicBezTo>
                                <a:pt x="0" y="15443"/>
                                <a:pt x="2121" y="10033"/>
                                <a:pt x="6337" y="6020"/>
                              </a:cubicBezTo>
                              <a:cubicBezTo>
                                <a:pt x="10554" y="2007"/>
                                <a:pt x="16154" y="0"/>
                                <a:pt x="23114" y="0"/>
                              </a:cubicBez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0" name="Shape 40"/>
                      <wps:cNvSpPr/>
                      <wps:spPr>
                        <a:xfrm>
                          <a:off x="174523" y="1215220"/>
                          <a:ext cx="36246" cy="92253"/>
                        </a:xfrm>
                        <a:custGeom>
                          <a:avLst/>
                          <a:gdLst/>
                          <a:ahLst/>
                          <a:cxnLst/>
                          <a:rect l="0" t="0" r="0" b="0"/>
                          <a:pathLst>
                            <a:path w="36246" h="92253">
                              <a:moveTo>
                                <a:pt x="0" y="0"/>
                              </a:moveTo>
                              <a:lnTo>
                                <a:pt x="36246" y="0"/>
                              </a:lnTo>
                              <a:lnTo>
                                <a:pt x="36246" y="9881"/>
                              </a:lnTo>
                              <a:lnTo>
                                <a:pt x="13183" y="9881"/>
                              </a:lnTo>
                              <a:lnTo>
                                <a:pt x="13183" y="39535"/>
                              </a:lnTo>
                              <a:lnTo>
                                <a:pt x="29654" y="39535"/>
                              </a:lnTo>
                              <a:lnTo>
                                <a:pt x="29654" y="49416"/>
                              </a:lnTo>
                              <a:lnTo>
                                <a:pt x="13183" y="49416"/>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1" name="Shape 41"/>
                      <wps:cNvSpPr/>
                      <wps:spPr>
                        <a:xfrm>
                          <a:off x="212828" y="1215220"/>
                          <a:ext cx="79070" cy="92253"/>
                        </a:xfrm>
                        <a:custGeom>
                          <a:avLst/>
                          <a:gdLst/>
                          <a:ahLst/>
                          <a:cxnLst/>
                          <a:rect l="0" t="0" r="0" b="0"/>
                          <a:pathLst>
                            <a:path w="79070" h="92253">
                              <a:moveTo>
                                <a:pt x="0" y="0"/>
                              </a:moveTo>
                              <a:lnTo>
                                <a:pt x="13170" y="0"/>
                              </a:lnTo>
                              <a:lnTo>
                                <a:pt x="19761" y="42837"/>
                              </a:lnTo>
                              <a:lnTo>
                                <a:pt x="23114" y="69190"/>
                              </a:lnTo>
                              <a:lnTo>
                                <a:pt x="26353" y="42837"/>
                              </a:lnTo>
                              <a:lnTo>
                                <a:pt x="32944" y="0"/>
                              </a:lnTo>
                              <a:lnTo>
                                <a:pt x="46126" y="0"/>
                              </a:lnTo>
                              <a:lnTo>
                                <a:pt x="52718" y="42837"/>
                              </a:lnTo>
                              <a:lnTo>
                                <a:pt x="55956" y="69190"/>
                              </a:lnTo>
                              <a:lnTo>
                                <a:pt x="59309" y="42837"/>
                              </a:lnTo>
                              <a:lnTo>
                                <a:pt x="65887" y="0"/>
                              </a:lnTo>
                              <a:lnTo>
                                <a:pt x="79070" y="0"/>
                              </a:lnTo>
                              <a:lnTo>
                                <a:pt x="62598" y="92253"/>
                              </a:lnTo>
                              <a:lnTo>
                                <a:pt x="49428" y="92253"/>
                              </a:lnTo>
                              <a:lnTo>
                                <a:pt x="42825" y="49416"/>
                              </a:lnTo>
                              <a:lnTo>
                                <a:pt x="39535" y="23063"/>
                              </a:lnTo>
                              <a:lnTo>
                                <a:pt x="36246" y="49416"/>
                              </a:lnTo>
                              <a:lnTo>
                                <a:pt x="29654" y="92253"/>
                              </a:lnTo>
                              <a:lnTo>
                                <a:pt x="16472"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2" name="Shape 42"/>
                      <wps:cNvSpPr/>
                      <wps:spPr>
                        <a:xfrm>
                          <a:off x="299058" y="1215220"/>
                          <a:ext cx="36246" cy="92253"/>
                        </a:xfrm>
                        <a:custGeom>
                          <a:avLst/>
                          <a:gdLst/>
                          <a:ahLst/>
                          <a:cxnLst/>
                          <a:rect l="0" t="0" r="0" b="0"/>
                          <a:pathLst>
                            <a:path w="36246" h="92253">
                              <a:moveTo>
                                <a:pt x="0" y="0"/>
                              </a:moveTo>
                              <a:lnTo>
                                <a:pt x="36246" y="0"/>
                              </a:lnTo>
                              <a:lnTo>
                                <a:pt x="36246" y="9881"/>
                              </a:lnTo>
                              <a:lnTo>
                                <a:pt x="13183" y="9881"/>
                              </a:lnTo>
                              <a:lnTo>
                                <a:pt x="13183" y="39535"/>
                              </a:lnTo>
                              <a:lnTo>
                                <a:pt x="29654" y="39535"/>
                              </a:lnTo>
                              <a:lnTo>
                                <a:pt x="29654" y="49416"/>
                              </a:lnTo>
                              <a:lnTo>
                                <a:pt x="13183" y="49416"/>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3" name="Shape 43"/>
                      <wps:cNvSpPr/>
                      <wps:spPr>
                        <a:xfrm>
                          <a:off x="343383" y="1215220"/>
                          <a:ext cx="36246" cy="92253"/>
                        </a:xfrm>
                        <a:custGeom>
                          <a:avLst/>
                          <a:gdLst/>
                          <a:ahLst/>
                          <a:cxnLst/>
                          <a:rect l="0" t="0" r="0" b="0"/>
                          <a:pathLst>
                            <a:path w="36246" h="92253">
                              <a:moveTo>
                                <a:pt x="0" y="0"/>
                              </a:moveTo>
                              <a:lnTo>
                                <a:pt x="13183" y="0"/>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4" name="Shape 44"/>
                      <wps:cNvSpPr/>
                      <wps:spPr>
                        <a:xfrm>
                          <a:off x="385754" y="1215220"/>
                          <a:ext cx="36246" cy="92253"/>
                        </a:xfrm>
                        <a:custGeom>
                          <a:avLst/>
                          <a:gdLst/>
                          <a:ahLst/>
                          <a:cxnLst/>
                          <a:rect l="0" t="0" r="0" b="0"/>
                          <a:pathLst>
                            <a:path w="36246" h="92253">
                              <a:moveTo>
                                <a:pt x="0" y="0"/>
                              </a:moveTo>
                              <a:lnTo>
                                <a:pt x="13183" y="0"/>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5" name="Shape 45"/>
                      <wps:cNvSpPr/>
                      <wps:spPr>
                        <a:xfrm>
                          <a:off x="449534" y="1215216"/>
                          <a:ext cx="23400" cy="92265"/>
                        </a:xfrm>
                        <a:custGeom>
                          <a:avLst/>
                          <a:gdLst/>
                          <a:ahLst/>
                          <a:cxnLst/>
                          <a:rect l="0" t="0" r="0" b="0"/>
                          <a:pathLst>
                            <a:path w="23400" h="92265">
                              <a:moveTo>
                                <a:pt x="0" y="0"/>
                              </a:moveTo>
                              <a:lnTo>
                                <a:pt x="20447" y="0"/>
                              </a:lnTo>
                              <a:lnTo>
                                <a:pt x="23400" y="856"/>
                              </a:lnTo>
                              <a:lnTo>
                                <a:pt x="23400" y="10123"/>
                              </a:lnTo>
                              <a:lnTo>
                                <a:pt x="20180" y="9893"/>
                              </a:lnTo>
                              <a:lnTo>
                                <a:pt x="13183" y="9893"/>
                              </a:lnTo>
                              <a:lnTo>
                                <a:pt x="13183" y="82372"/>
                              </a:lnTo>
                              <a:lnTo>
                                <a:pt x="20447" y="82372"/>
                              </a:lnTo>
                              <a:lnTo>
                                <a:pt x="23400" y="82055"/>
                              </a:lnTo>
                              <a:lnTo>
                                <a:pt x="23400" y="91178"/>
                              </a:lnTo>
                              <a:lnTo>
                                <a:pt x="20332" y="92265"/>
                              </a:lnTo>
                              <a:lnTo>
                                <a:pt x="0" y="92265"/>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6" name="Shape 46"/>
                      <wps:cNvSpPr/>
                      <wps:spPr>
                        <a:xfrm>
                          <a:off x="472934" y="1216072"/>
                          <a:ext cx="23400" cy="90322"/>
                        </a:xfrm>
                        <a:custGeom>
                          <a:avLst/>
                          <a:gdLst/>
                          <a:ahLst/>
                          <a:cxnLst/>
                          <a:rect l="0" t="0" r="0" b="0"/>
                          <a:pathLst>
                            <a:path w="23400" h="90322">
                              <a:moveTo>
                                <a:pt x="0" y="0"/>
                              </a:moveTo>
                              <a:lnTo>
                                <a:pt x="17456" y="5062"/>
                              </a:lnTo>
                              <a:cubicBezTo>
                                <a:pt x="21418" y="9012"/>
                                <a:pt x="23400" y="15831"/>
                                <a:pt x="23400" y="25509"/>
                              </a:cubicBezTo>
                              <a:lnTo>
                                <a:pt x="23400" y="61742"/>
                              </a:lnTo>
                              <a:cubicBezTo>
                                <a:pt x="23400" y="71877"/>
                                <a:pt x="21380" y="79344"/>
                                <a:pt x="17354" y="84170"/>
                              </a:cubicBezTo>
                              <a:lnTo>
                                <a:pt x="0" y="90322"/>
                              </a:lnTo>
                              <a:lnTo>
                                <a:pt x="0" y="81198"/>
                              </a:lnTo>
                              <a:lnTo>
                                <a:pt x="2597" y="80919"/>
                              </a:lnTo>
                              <a:cubicBezTo>
                                <a:pt x="4147" y="80525"/>
                                <a:pt x="5404" y="79801"/>
                                <a:pt x="6356" y="78760"/>
                              </a:cubicBezTo>
                              <a:cubicBezTo>
                                <a:pt x="7322" y="77719"/>
                                <a:pt x="8071" y="76715"/>
                                <a:pt x="8630" y="75775"/>
                              </a:cubicBezTo>
                              <a:cubicBezTo>
                                <a:pt x="9176" y="74836"/>
                                <a:pt x="9557" y="73362"/>
                                <a:pt x="9785" y="71369"/>
                              </a:cubicBezTo>
                              <a:cubicBezTo>
                                <a:pt x="10001" y="69387"/>
                                <a:pt x="10141" y="67749"/>
                                <a:pt x="10166" y="66454"/>
                              </a:cubicBezTo>
                              <a:cubicBezTo>
                                <a:pt x="10204" y="65171"/>
                                <a:pt x="10217" y="63177"/>
                                <a:pt x="10217" y="60459"/>
                              </a:cubicBezTo>
                              <a:lnTo>
                                <a:pt x="10217" y="28798"/>
                              </a:lnTo>
                              <a:cubicBezTo>
                                <a:pt x="10217" y="27122"/>
                                <a:pt x="10217" y="25776"/>
                                <a:pt x="10192" y="24785"/>
                              </a:cubicBezTo>
                              <a:cubicBezTo>
                                <a:pt x="10179" y="23794"/>
                                <a:pt x="10128" y="22613"/>
                                <a:pt x="10039" y="21254"/>
                              </a:cubicBezTo>
                              <a:cubicBezTo>
                                <a:pt x="9951" y="19895"/>
                                <a:pt x="9823" y="18829"/>
                                <a:pt x="9658" y="18041"/>
                              </a:cubicBezTo>
                              <a:cubicBezTo>
                                <a:pt x="9480" y="17254"/>
                                <a:pt x="9239" y="16365"/>
                                <a:pt x="8934" y="15387"/>
                              </a:cubicBezTo>
                              <a:cubicBezTo>
                                <a:pt x="8630" y="14409"/>
                                <a:pt x="8236" y="13647"/>
                                <a:pt x="7779" y="13101"/>
                              </a:cubicBezTo>
                              <a:cubicBezTo>
                                <a:pt x="7309" y="12542"/>
                                <a:pt x="6750" y="11971"/>
                                <a:pt x="6077" y="11374"/>
                              </a:cubicBezTo>
                              <a:cubicBezTo>
                                <a:pt x="5404" y="10777"/>
                                <a:pt x="4642" y="10320"/>
                                <a:pt x="3766" y="10028"/>
                              </a:cubicBezTo>
                              <a:cubicBezTo>
                                <a:pt x="2889" y="9735"/>
                                <a:pt x="1860" y="9494"/>
                                <a:pt x="692" y="9316"/>
                              </a:cubicBezTo>
                              <a:lnTo>
                                <a:pt x="0" y="9267"/>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7" name="Shape 47"/>
                      <wps:cNvSpPr/>
                      <wps:spPr>
                        <a:xfrm>
                          <a:off x="507866" y="1215220"/>
                          <a:ext cx="36246" cy="92253"/>
                        </a:xfrm>
                        <a:custGeom>
                          <a:avLst/>
                          <a:gdLst/>
                          <a:ahLst/>
                          <a:cxnLst/>
                          <a:rect l="0" t="0" r="0" b="0"/>
                          <a:pathLst>
                            <a:path w="36246" h="92253">
                              <a:moveTo>
                                <a:pt x="0" y="0"/>
                              </a:moveTo>
                              <a:lnTo>
                                <a:pt x="36246" y="0"/>
                              </a:lnTo>
                              <a:lnTo>
                                <a:pt x="36246" y="9881"/>
                              </a:lnTo>
                              <a:lnTo>
                                <a:pt x="13183" y="9881"/>
                              </a:lnTo>
                              <a:lnTo>
                                <a:pt x="13183" y="39535"/>
                              </a:lnTo>
                              <a:lnTo>
                                <a:pt x="29654" y="39535"/>
                              </a:lnTo>
                              <a:lnTo>
                                <a:pt x="29654" y="49416"/>
                              </a:lnTo>
                              <a:lnTo>
                                <a:pt x="13183" y="49416"/>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8" name="Shape 48"/>
                      <wps:cNvSpPr/>
                      <wps:spPr>
                        <a:xfrm>
                          <a:off x="546229" y="1215220"/>
                          <a:ext cx="52718" cy="92253"/>
                        </a:xfrm>
                        <a:custGeom>
                          <a:avLst/>
                          <a:gdLst/>
                          <a:ahLst/>
                          <a:cxnLst/>
                          <a:rect l="0" t="0" r="0" b="0"/>
                          <a:pathLst>
                            <a:path w="52718" h="92253">
                              <a:moveTo>
                                <a:pt x="0" y="0"/>
                              </a:moveTo>
                              <a:lnTo>
                                <a:pt x="13170" y="0"/>
                              </a:lnTo>
                              <a:lnTo>
                                <a:pt x="22898" y="49416"/>
                              </a:lnTo>
                              <a:lnTo>
                                <a:pt x="26302" y="72492"/>
                              </a:lnTo>
                              <a:lnTo>
                                <a:pt x="29794" y="49416"/>
                              </a:lnTo>
                              <a:lnTo>
                                <a:pt x="39522" y="0"/>
                              </a:lnTo>
                              <a:lnTo>
                                <a:pt x="52718" y="0"/>
                              </a:lnTo>
                              <a:lnTo>
                                <a:pt x="32944" y="92253"/>
                              </a:lnTo>
                              <a:lnTo>
                                <a:pt x="19761"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9" name="Shape 49"/>
                      <wps:cNvSpPr/>
                      <wps:spPr>
                        <a:xfrm>
                          <a:off x="606143" y="1215220"/>
                          <a:ext cx="36246" cy="92253"/>
                        </a:xfrm>
                        <a:custGeom>
                          <a:avLst/>
                          <a:gdLst/>
                          <a:ahLst/>
                          <a:cxnLst/>
                          <a:rect l="0" t="0" r="0" b="0"/>
                          <a:pathLst>
                            <a:path w="36246" h="92253">
                              <a:moveTo>
                                <a:pt x="0" y="0"/>
                              </a:moveTo>
                              <a:lnTo>
                                <a:pt x="36246" y="0"/>
                              </a:lnTo>
                              <a:lnTo>
                                <a:pt x="36246" y="9881"/>
                              </a:lnTo>
                              <a:lnTo>
                                <a:pt x="13183" y="9881"/>
                              </a:lnTo>
                              <a:lnTo>
                                <a:pt x="13183" y="39535"/>
                              </a:lnTo>
                              <a:lnTo>
                                <a:pt x="29654" y="39535"/>
                              </a:lnTo>
                              <a:lnTo>
                                <a:pt x="29654" y="49416"/>
                              </a:lnTo>
                              <a:lnTo>
                                <a:pt x="13183" y="49416"/>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0" name="Shape 50"/>
                      <wps:cNvSpPr/>
                      <wps:spPr>
                        <a:xfrm>
                          <a:off x="650470" y="1215220"/>
                          <a:ext cx="36246" cy="92253"/>
                        </a:xfrm>
                        <a:custGeom>
                          <a:avLst/>
                          <a:gdLst/>
                          <a:ahLst/>
                          <a:cxnLst/>
                          <a:rect l="0" t="0" r="0" b="0"/>
                          <a:pathLst>
                            <a:path w="36246" h="92253">
                              <a:moveTo>
                                <a:pt x="0" y="0"/>
                              </a:moveTo>
                              <a:lnTo>
                                <a:pt x="13183" y="0"/>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1" name="Shape 51"/>
                      <wps:cNvSpPr/>
                      <wps:spPr>
                        <a:xfrm>
                          <a:off x="691196" y="1214285"/>
                          <a:ext cx="25425" cy="94107"/>
                        </a:xfrm>
                        <a:custGeom>
                          <a:avLst/>
                          <a:gdLst/>
                          <a:ahLst/>
                          <a:cxnLst/>
                          <a:rect l="0" t="0" r="0" b="0"/>
                          <a:pathLst>
                            <a:path w="25425" h="94107">
                              <a:moveTo>
                                <a:pt x="25425" y="0"/>
                              </a:moveTo>
                              <a:lnTo>
                                <a:pt x="25425" y="10821"/>
                              </a:lnTo>
                              <a:lnTo>
                                <a:pt x="15799" y="14783"/>
                              </a:lnTo>
                              <a:cubicBezTo>
                                <a:pt x="14046" y="17424"/>
                                <a:pt x="13170" y="21425"/>
                                <a:pt x="13170" y="26784"/>
                              </a:cubicBezTo>
                              <a:lnTo>
                                <a:pt x="13170" y="66827"/>
                              </a:lnTo>
                              <a:cubicBezTo>
                                <a:pt x="13170" y="72250"/>
                                <a:pt x="14059" y="76352"/>
                                <a:pt x="15824" y="79134"/>
                              </a:cubicBezTo>
                              <a:lnTo>
                                <a:pt x="25425" y="83299"/>
                              </a:lnTo>
                              <a:lnTo>
                                <a:pt x="25425" y="94107"/>
                              </a:lnTo>
                              <a:lnTo>
                                <a:pt x="13513" y="91999"/>
                              </a:lnTo>
                              <a:cubicBezTo>
                                <a:pt x="10198" y="90602"/>
                                <a:pt x="7557" y="88544"/>
                                <a:pt x="5614" y="85827"/>
                              </a:cubicBezTo>
                              <a:cubicBezTo>
                                <a:pt x="3645" y="83121"/>
                                <a:pt x="2222" y="79934"/>
                                <a:pt x="1334" y="76276"/>
                              </a:cubicBezTo>
                              <a:cubicBezTo>
                                <a:pt x="445" y="72619"/>
                                <a:pt x="0" y="68377"/>
                                <a:pt x="0" y="63538"/>
                              </a:cubicBezTo>
                              <a:lnTo>
                                <a:pt x="0" y="30074"/>
                              </a:lnTo>
                              <a:cubicBezTo>
                                <a:pt x="0" y="25235"/>
                                <a:pt x="445" y="21006"/>
                                <a:pt x="1334" y="17412"/>
                              </a:cubicBezTo>
                              <a:cubicBezTo>
                                <a:pt x="2222" y="13805"/>
                                <a:pt x="3645" y="10668"/>
                                <a:pt x="5614" y="8014"/>
                              </a:cubicBezTo>
                              <a:cubicBezTo>
                                <a:pt x="7557" y="5347"/>
                                <a:pt x="10198" y="3353"/>
                                <a:pt x="13513" y="2019"/>
                              </a:cubicBezTo>
                              <a:lnTo>
                                <a:pt x="25425"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2" name="Shape 52"/>
                      <wps:cNvSpPr/>
                      <wps:spPr>
                        <a:xfrm>
                          <a:off x="716622" y="1214284"/>
                          <a:ext cx="25438" cy="94107"/>
                        </a:xfrm>
                        <a:custGeom>
                          <a:avLst/>
                          <a:gdLst/>
                          <a:ahLst/>
                          <a:cxnLst/>
                          <a:rect l="0" t="0" r="0" b="0"/>
                          <a:pathLst>
                            <a:path w="25438" h="94107">
                              <a:moveTo>
                                <a:pt x="0" y="0"/>
                              </a:moveTo>
                              <a:cubicBezTo>
                                <a:pt x="8992" y="0"/>
                                <a:pt x="15482" y="2578"/>
                                <a:pt x="19457" y="7734"/>
                              </a:cubicBezTo>
                              <a:cubicBezTo>
                                <a:pt x="23444" y="12878"/>
                                <a:pt x="25438" y="20333"/>
                                <a:pt x="25438" y="30074"/>
                              </a:cubicBezTo>
                              <a:lnTo>
                                <a:pt x="25438" y="63538"/>
                              </a:lnTo>
                              <a:cubicBezTo>
                                <a:pt x="25438" y="68301"/>
                                <a:pt x="24981" y="72517"/>
                                <a:pt x="24067" y="76175"/>
                              </a:cubicBezTo>
                              <a:cubicBezTo>
                                <a:pt x="23165" y="79820"/>
                                <a:pt x="21730" y="83020"/>
                                <a:pt x="19774" y="85750"/>
                              </a:cubicBezTo>
                              <a:cubicBezTo>
                                <a:pt x="17818" y="88481"/>
                                <a:pt x="15177" y="90551"/>
                                <a:pt x="11862" y="91973"/>
                              </a:cubicBezTo>
                              <a:cubicBezTo>
                                <a:pt x="8560" y="93396"/>
                                <a:pt x="4598" y="94107"/>
                                <a:pt x="0" y="94107"/>
                              </a:cubicBezTo>
                              <a:lnTo>
                                <a:pt x="0" y="94107"/>
                              </a:lnTo>
                              <a:lnTo>
                                <a:pt x="0" y="83299"/>
                              </a:lnTo>
                              <a:lnTo>
                                <a:pt x="0" y="83299"/>
                              </a:lnTo>
                              <a:cubicBezTo>
                                <a:pt x="4636" y="83299"/>
                                <a:pt x="7836" y="81915"/>
                                <a:pt x="9601" y="79134"/>
                              </a:cubicBezTo>
                              <a:cubicBezTo>
                                <a:pt x="11367" y="76352"/>
                                <a:pt x="12256" y="72250"/>
                                <a:pt x="12256" y="66827"/>
                              </a:cubicBezTo>
                              <a:lnTo>
                                <a:pt x="12256" y="26784"/>
                              </a:lnTo>
                              <a:cubicBezTo>
                                <a:pt x="12256" y="21425"/>
                                <a:pt x="11380" y="17424"/>
                                <a:pt x="9627" y="14783"/>
                              </a:cubicBezTo>
                              <a:cubicBezTo>
                                <a:pt x="7874" y="12141"/>
                                <a:pt x="4674" y="10820"/>
                                <a:pt x="0" y="10820"/>
                              </a:cubicBezTo>
                              <a:lnTo>
                                <a:pt x="0" y="10821"/>
                              </a:lnTo>
                              <a:lnTo>
                                <a:pt x="0" y="0"/>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3" name="Shape 53"/>
                      <wps:cNvSpPr/>
                      <wps:spPr>
                        <a:xfrm>
                          <a:off x="751477" y="1215222"/>
                          <a:ext cx="23063" cy="92253"/>
                        </a:xfrm>
                        <a:custGeom>
                          <a:avLst/>
                          <a:gdLst/>
                          <a:ahLst/>
                          <a:cxnLst/>
                          <a:rect l="0" t="0" r="0" b="0"/>
                          <a:pathLst>
                            <a:path w="23063" h="92253">
                              <a:moveTo>
                                <a:pt x="0" y="0"/>
                              </a:moveTo>
                              <a:lnTo>
                                <a:pt x="23063" y="0"/>
                              </a:lnTo>
                              <a:lnTo>
                                <a:pt x="23063" y="10489"/>
                              </a:lnTo>
                              <a:lnTo>
                                <a:pt x="16485" y="9881"/>
                              </a:lnTo>
                              <a:lnTo>
                                <a:pt x="13183" y="9881"/>
                              </a:lnTo>
                              <a:lnTo>
                                <a:pt x="13183" y="39535"/>
                              </a:lnTo>
                              <a:lnTo>
                                <a:pt x="16485" y="39535"/>
                              </a:lnTo>
                              <a:lnTo>
                                <a:pt x="23063" y="39068"/>
                              </a:lnTo>
                              <a:lnTo>
                                <a:pt x="23063" y="49416"/>
                              </a:lnTo>
                              <a:lnTo>
                                <a:pt x="13183" y="49416"/>
                              </a:lnTo>
                              <a:lnTo>
                                <a:pt x="13183"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4" name="Shape 54"/>
                      <wps:cNvSpPr/>
                      <wps:spPr>
                        <a:xfrm>
                          <a:off x="774540" y="1215222"/>
                          <a:ext cx="23076" cy="49416"/>
                        </a:xfrm>
                        <a:custGeom>
                          <a:avLst/>
                          <a:gdLst/>
                          <a:ahLst/>
                          <a:cxnLst/>
                          <a:rect l="0" t="0" r="0" b="0"/>
                          <a:pathLst>
                            <a:path w="23076" h="49416">
                              <a:moveTo>
                                <a:pt x="0" y="0"/>
                              </a:moveTo>
                              <a:lnTo>
                                <a:pt x="0" y="0"/>
                              </a:lnTo>
                              <a:cubicBezTo>
                                <a:pt x="15380" y="0"/>
                                <a:pt x="23076" y="8776"/>
                                <a:pt x="23076" y="26352"/>
                              </a:cubicBezTo>
                              <a:cubicBezTo>
                                <a:pt x="23076" y="33871"/>
                                <a:pt x="21082" y="39599"/>
                                <a:pt x="17120" y="43523"/>
                              </a:cubicBezTo>
                              <a:cubicBezTo>
                                <a:pt x="13157" y="47447"/>
                                <a:pt x="7455" y="49416"/>
                                <a:pt x="0" y="49416"/>
                              </a:cubicBezTo>
                              <a:lnTo>
                                <a:pt x="0" y="49416"/>
                              </a:lnTo>
                              <a:lnTo>
                                <a:pt x="0" y="39068"/>
                              </a:lnTo>
                              <a:lnTo>
                                <a:pt x="750" y="39014"/>
                              </a:lnTo>
                              <a:cubicBezTo>
                                <a:pt x="2654" y="38671"/>
                                <a:pt x="4331" y="38037"/>
                                <a:pt x="5792" y="37084"/>
                              </a:cubicBezTo>
                              <a:cubicBezTo>
                                <a:pt x="7252" y="36144"/>
                                <a:pt x="8306" y="34798"/>
                                <a:pt x="8941" y="33045"/>
                              </a:cubicBezTo>
                              <a:cubicBezTo>
                                <a:pt x="9576" y="31305"/>
                                <a:pt x="9881" y="29070"/>
                                <a:pt x="9881" y="26352"/>
                              </a:cubicBezTo>
                              <a:cubicBezTo>
                                <a:pt x="9881" y="23063"/>
                                <a:pt x="9652" y="20396"/>
                                <a:pt x="9170" y="18351"/>
                              </a:cubicBezTo>
                              <a:cubicBezTo>
                                <a:pt x="8687" y="16307"/>
                                <a:pt x="7798" y="14630"/>
                                <a:pt x="6515" y="13335"/>
                              </a:cubicBezTo>
                              <a:cubicBezTo>
                                <a:pt x="5233" y="12027"/>
                                <a:pt x="3556" y="11125"/>
                                <a:pt x="1524" y="10630"/>
                              </a:cubicBezTo>
                              <a:lnTo>
                                <a:pt x="0" y="10489"/>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5" name="Shape 55"/>
                      <wps:cNvSpPr/>
                      <wps:spPr>
                        <a:xfrm>
                          <a:off x="805071" y="1215220"/>
                          <a:ext cx="62598" cy="92253"/>
                        </a:xfrm>
                        <a:custGeom>
                          <a:avLst/>
                          <a:gdLst/>
                          <a:ahLst/>
                          <a:cxnLst/>
                          <a:rect l="0" t="0" r="0" b="0"/>
                          <a:pathLst>
                            <a:path w="62598" h="92253">
                              <a:moveTo>
                                <a:pt x="0" y="0"/>
                              </a:moveTo>
                              <a:lnTo>
                                <a:pt x="18224" y="0"/>
                              </a:lnTo>
                              <a:lnTo>
                                <a:pt x="31293" y="70637"/>
                              </a:lnTo>
                              <a:lnTo>
                                <a:pt x="44374" y="0"/>
                              </a:lnTo>
                              <a:lnTo>
                                <a:pt x="62598" y="0"/>
                              </a:lnTo>
                              <a:lnTo>
                                <a:pt x="62598" y="92253"/>
                              </a:lnTo>
                              <a:lnTo>
                                <a:pt x="49428" y="92253"/>
                              </a:lnTo>
                              <a:lnTo>
                                <a:pt x="49428" y="19456"/>
                              </a:lnTo>
                              <a:lnTo>
                                <a:pt x="36246" y="92253"/>
                              </a:lnTo>
                              <a:lnTo>
                                <a:pt x="26353" y="92253"/>
                              </a:lnTo>
                              <a:lnTo>
                                <a:pt x="13183" y="19456"/>
                              </a:lnTo>
                              <a:lnTo>
                                <a:pt x="13183"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6" name="Shape 56"/>
                      <wps:cNvSpPr/>
                      <wps:spPr>
                        <a:xfrm>
                          <a:off x="878741" y="1215220"/>
                          <a:ext cx="36246" cy="92253"/>
                        </a:xfrm>
                        <a:custGeom>
                          <a:avLst/>
                          <a:gdLst/>
                          <a:ahLst/>
                          <a:cxnLst/>
                          <a:rect l="0" t="0" r="0" b="0"/>
                          <a:pathLst>
                            <a:path w="36246" h="92253">
                              <a:moveTo>
                                <a:pt x="0" y="0"/>
                              </a:moveTo>
                              <a:lnTo>
                                <a:pt x="36246" y="0"/>
                              </a:lnTo>
                              <a:lnTo>
                                <a:pt x="36246" y="9881"/>
                              </a:lnTo>
                              <a:lnTo>
                                <a:pt x="13183" y="9881"/>
                              </a:lnTo>
                              <a:lnTo>
                                <a:pt x="13183" y="39535"/>
                              </a:lnTo>
                              <a:lnTo>
                                <a:pt x="29654" y="39535"/>
                              </a:lnTo>
                              <a:lnTo>
                                <a:pt x="29654" y="49416"/>
                              </a:lnTo>
                              <a:lnTo>
                                <a:pt x="13183" y="49416"/>
                              </a:lnTo>
                              <a:lnTo>
                                <a:pt x="13183" y="82360"/>
                              </a:lnTo>
                              <a:lnTo>
                                <a:pt x="36246" y="82360"/>
                              </a:lnTo>
                              <a:lnTo>
                                <a:pt x="36246"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7" name="Shape 57"/>
                      <wps:cNvSpPr/>
                      <wps:spPr>
                        <a:xfrm>
                          <a:off x="923065" y="1215220"/>
                          <a:ext cx="46126" cy="92253"/>
                        </a:xfrm>
                        <a:custGeom>
                          <a:avLst/>
                          <a:gdLst/>
                          <a:ahLst/>
                          <a:cxnLst/>
                          <a:rect l="0" t="0" r="0" b="0"/>
                          <a:pathLst>
                            <a:path w="46126" h="92253">
                              <a:moveTo>
                                <a:pt x="0" y="0"/>
                              </a:moveTo>
                              <a:lnTo>
                                <a:pt x="9893" y="0"/>
                              </a:lnTo>
                              <a:lnTo>
                                <a:pt x="32957" y="57036"/>
                              </a:lnTo>
                              <a:lnTo>
                                <a:pt x="32957" y="0"/>
                              </a:lnTo>
                              <a:lnTo>
                                <a:pt x="46126" y="0"/>
                              </a:lnTo>
                              <a:lnTo>
                                <a:pt x="46126" y="92253"/>
                              </a:lnTo>
                              <a:lnTo>
                                <a:pt x="36754" y="92253"/>
                              </a:lnTo>
                              <a:lnTo>
                                <a:pt x="13183" y="30886"/>
                              </a:lnTo>
                              <a:lnTo>
                                <a:pt x="13183"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8" name="Shape 58"/>
                      <wps:cNvSpPr/>
                      <wps:spPr>
                        <a:xfrm>
                          <a:off x="975735" y="1215220"/>
                          <a:ext cx="46126" cy="92253"/>
                        </a:xfrm>
                        <a:custGeom>
                          <a:avLst/>
                          <a:gdLst/>
                          <a:ahLst/>
                          <a:cxnLst/>
                          <a:rect l="0" t="0" r="0" b="0"/>
                          <a:pathLst>
                            <a:path w="46126" h="92253">
                              <a:moveTo>
                                <a:pt x="0" y="0"/>
                              </a:moveTo>
                              <a:lnTo>
                                <a:pt x="46126" y="0"/>
                              </a:lnTo>
                              <a:lnTo>
                                <a:pt x="46126" y="11735"/>
                              </a:lnTo>
                              <a:lnTo>
                                <a:pt x="29654" y="11735"/>
                              </a:lnTo>
                              <a:lnTo>
                                <a:pt x="29654" y="92253"/>
                              </a:lnTo>
                              <a:lnTo>
                                <a:pt x="16472" y="92253"/>
                              </a:lnTo>
                              <a:lnTo>
                                <a:pt x="16472" y="11735"/>
                              </a:lnTo>
                              <a:lnTo>
                                <a:pt x="0" y="11735"/>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59" name="Shape 59"/>
                      <wps:cNvSpPr/>
                      <wps:spPr>
                        <a:xfrm>
                          <a:off x="1043176" y="1215220"/>
                          <a:ext cx="46126" cy="92253"/>
                        </a:xfrm>
                        <a:custGeom>
                          <a:avLst/>
                          <a:gdLst/>
                          <a:ahLst/>
                          <a:cxnLst/>
                          <a:rect l="0" t="0" r="0" b="0"/>
                          <a:pathLst>
                            <a:path w="46126" h="92253">
                              <a:moveTo>
                                <a:pt x="0" y="0"/>
                              </a:moveTo>
                              <a:lnTo>
                                <a:pt x="46126" y="0"/>
                              </a:lnTo>
                              <a:lnTo>
                                <a:pt x="46126" y="11735"/>
                              </a:lnTo>
                              <a:lnTo>
                                <a:pt x="29642" y="11735"/>
                              </a:lnTo>
                              <a:lnTo>
                                <a:pt x="29642" y="92253"/>
                              </a:lnTo>
                              <a:lnTo>
                                <a:pt x="16472" y="92253"/>
                              </a:lnTo>
                              <a:lnTo>
                                <a:pt x="16472" y="11735"/>
                              </a:lnTo>
                              <a:lnTo>
                                <a:pt x="0" y="11735"/>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60" name="Shape 60"/>
                      <wps:cNvSpPr/>
                      <wps:spPr>
                        <a:xfrm>
                          <a:off x="1095835" y="1215222"/>
                          <a:ext cx="23063" cy="92253"/>
                        </a:xfrm>
                        <a:custGeom>
                          <a:avLst/>
                          <a:gdLst/>
                          <a:ahLst/>
                          <a:cxnLst/>
                          <a:rect l="0" t="0" r="0" b="0"/>
                          <a:pathLst>
                            <a:path w="23063" h="92253">
                              <a:moveTo>
                                <a:pt x="0" y="0"/>
                              </a:moveTo>
                              <a:lnTo>
                                <a:pt x="16472" y="0"/>
                              </a:lnTo>
                              <a:lnTo>
                                <a:pt x="23063" y="1698"/>
                              </a:lnTo>
                              <a:lnTo>
                                <a:pt x="23063" y="11730"/>
                              </a:lnTo>
                              <a:lnTo>
                                <a:pt x="16472" y="9881"/>
                              </a:lnTo>
                              <a:lnTo>
                                <a:pt x="13183" y="9881"/>
                              </a:lnTo>
                              <a:lnTo>
                                <a:pt x="13183" y="39535"/>
                              </a:lnTo>
                              <a:lnTo>
                                <a:pt x="16472" y="39535"/>
                              </a:lnTo>
                              <a:lnTo>
                                <a:pt x="23063" y="37679"/>
                              </a:lnTo>
                              <a:lnTo>
                                <a:pt x="23063" y="49416"/>
                              </a:lnTo>
                              <a:lnTo>
                                <a:pt x="13183" y="49416"/>
                              </a:lnTo>
                              <a:lnTo>
                                <a:pt x="13183" y="92253"/>
                              </a:lnTo>
                              <a:lnTo>
                                <a:pt x="0" y="92253"/>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61" name="Shape 61"/>
                      <wps:cNvSpPr/>
                      <wps:spPr>
                        <a:xfrm>
                          <a:off x="1118898" y="1216920"/>
                          <a:ext cx="26365" cy="90555"/>
                        </a:xfrm>
                        <a:custGeom>
                          <a:avLst/>
                          <a:gdLst/>
                          <a:ahLst/>
                          <a:cxnLst/>
                          <a:rect l="0" t="0" r="0" b="0"/>
                          <a:pathLst>
                            <a:path w="26365" h="90555">
                              <a:moveTo>
                                <a:pt x="0" y="0"/>
                              </a:moveTo>
                              <a:lnTo>
                                <a:pt x="15596" y="4017"/>
                              </a:lnTo>
                              <a:cubicBezTo>
                                <a:pt x="20587" y="7827"/>
                                <a:pt x="23076" y="14152"/>
                                <a:pt x="23076" y="23016"/>
                              </a:cubicBezTo>
                              <a:cubicBezTo>
                                <a:pt x="23076" y="28503"/>
                                <a:pt x="22085" y="33100"/>
                                <a:pt x="20130" y="36809"/>
                              </a:cubicBezTo>
                              <a:cubicBezTo>
                                <a:pt x="18174" y="40517"/>
                                <a:pt x="15304" y="43057"/>
                                <a:pt x="11545" y="44429"/>
                              </a:cubicBezTo>
                              <a:lnTo>
                                <a:pt x="26365" y="90555"/>
                              </a:lnTo>
                              <a:lnTo>
                                <a:pt x="13284" y="90555"/>
                              </a:lnTo>
                              <a:lnTo>
                                <a:pt x="13" y="47718"/>
                              </a:lnTo>
                              <a:lnTo>
                                <a:pt x="0" y="47718"/>
                              </a:lnTo>
                              <a:lnTo>
                                <a:pt x="0" y="35981"/>
                              </a:lnTo>
                              <a:lnTo>
                                <a:pt x="5766" y="34357"/>
                              </a:lnTo>
                              <a:cubicBezTo>
                                <a:pt x="8509" y="32046"/>
                                <a:pt x="9881" y="28262"/>
                                <a:pt x="9881" y="23016"/>
                              </a:cubicBezTo>
                              <a:cubicBezTo>
                                <a:pt x="9881" y="17759"/>
                                <a:pt x="8509" y="13974"/>
                                <a:pt x="5766" y="11650"/>
                              </a:cubicBezTo>
                              <a:lnTo>
                                <a:pt x="0" y="10032"/>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62" name="Shape 62"/>
                      <wps:cNvSpPr/>
                      <wps:spPr>
                        <a:xfrm>
                          <a:off x="1151598" y="1215223"/>
                          <a:ext cx="52705" cy="93231"/>
                        </a:xfrm>
                        <a:custGeom>
                          <a:avLst/>
                          <a:gdLst/>
                          <a:ahLst/>
                          <a:cxnLst/>
                          <a:rect l="0" t="0" r="0" b="0"/>
                          <a:pathLst>
                            <a:path w="52705" h="93231">
                              <a:moveTo>
                                <a:pt x="0" y="0"/>
                              </a:moveTo>
                              <a:lnTo>
                                <a:pt x="13170" y="0"/>
                              </a:lnTo>
                              <a:lnTo>
                                <a:pt x="13170" y="59296"/>
                              </a:lnTo>
                              <a:cubicBezTo>
                                <a:pt x="13170" y="62154"/>
                                <a:pt x="13233" y="64529"/>
                                <a:pt x="13360" y="66459"/>
                              </a:cubicBezTo>
                              <a:cubicBezTo>
                                <a:pt x="13475" y="68377"/>
                                <a:pt x="13792" y="70421"/>
                                <a:pt x="14300" y="72606"/>
                              </a:cubicBezTo>
                              <a:cubicBezTo>
                                <a:pt x="14821" y="74790"/>
                                <a:pt x="15532" y="76530"/>
                                <a:pt x="16447" y="77838"/>
                              </a:cubicBezTo>
                              <a:cubicBezTo>
                                <a:pt x="17348" y="79134"/>
                                <a:pt x="18644" y="80213"/>
                                <a:pt x="20307" y="81077"/>
                              </a:cubicBezTo>
                              <a:cubicBezTo>
                                <a:pt x="21971" y="81940"/>
                                <a:pt x="23990" y="82359"/>
                                <a:pt x="26353" y="82359"/>
                              </a:cubicBezTo>
                              <a:cubicBezTo>
                                <a:pt x="28727" y="82359"/>
                                <a:pt x="30734" y="81940"/>
                                <a:pt x="32410" y="81077"/>
                              </a:cubicBezTo>
                              <a:cubicBezTo>
                                <a:pt x="34061" y="80213"/>
                                <a:pt x="35357" y="79134"/>
                                <a:pt x="36259" y="77838"/>
                              </a:cubicBezTo>
                              <a:cubicBezTo>
                                <a:pt x="37173" y="76530"/>
                                <a:pt x="37884" y="74790"/>
                                <a:pt x="38405" y="72606"/>
                              </a:cubicBezTo>
                              <a:cubicBezTo>
                                <a:pt x="38913" y="70421"/>
                                <a:pt x="39230" y="68377"/>
                                <a:pt x="39344" y="66459"/>
                              </a:cubicBezTo>
                              <a:cubicBezTo>
                                <a:pt x="39472" y="64529"/>
                                <a:pt x="39535" y="62154"/>
                                <a:pt x="39535" y="59296"/>
                              </a:cubicBezTo>
                              <a:lnTo>
                                <a:pt x="39535" y="0"/>
                              </a:lnTo>
                              <a:lnTo>
                                <a:pt x="52705" y="0"/>
                              </a:lnTo>
                              <a:lnTo>
                                <a:pt x="52705" y="59296"/>
                              </a:lnTo>
                              <a:cubicBezTo>
                                <a:pt x="52705" y="63525"/>
                                <a:pt x="52451" y="67297"/>
                                <a:pt x="51943" y="70650"/>
                              </a:cubicBezTo>
                              <a:cubicBezTo>
                                <a:pt x="51422" y="74003"/>
                                <a:pt x="50546" y="77114"/>
                                <a:pt x="49314" y="79997"/>
                              </a:cubicBezTo>
                              <a:cubicBezTo>
                                <a:pt x="48082" y="82880"/>
                                <a:pt x="46469" y="85268"/>
                                <a:pt x="44501" y="87173"/>
                              </a:cubicBezTo>
                              <a:cubicBezTo>
                                <a:pt x="42532" y="89078"/>
                                <a:pt x="40018" y="90564"/>
                                <a:pt x="36957" y="91630"/>
                              </a:cubicBezTo>
                              <a:cubicBezTo>
                                <a:pt x="33909" y="92697"/>
                                <a:pt x="30366" y="93231"/>
                                <a:pt x="26353" y="93231"/>
                              </a:cubicBezTo>
                              <a:cubicBezTo>
                                <a:pt x="22339" y="93231"/>
                                <a:pt x="18796" y="92697"/>
                                <a:pt x="15748" y="91630"/>
                              </a:cubicBezTo>
                              <a:cubicBezTo>
                                <a:pt x="12687" y="90564"/>
                                <a:pt x="10173" y="89078"/>
                                <a:pt x="8204" y="87173"/>
                              </a:cubicBezTo>
                              <a:cubicBezTo>
                                <a:pt x="6236" y="85268"/>
                                <a:pt x="4623" y="82880"/>
                                <a:pt x="3391" y="79997"/>
                              </a:cubicBezTo>
                              <a:cubicBezTo>
                                <a:pt x="2159" y="77114"/>
                                <a:pt x="1283" y="74003"/>
                                <a:pt x="762" y="70650"/>
                              </a:cubicBezTo>
                              <a:cubicBezTo>
                                <a:pt x="254" y="67297"/>
                                <a:pt x="0" y="63525"/>
                                <a:pt x="0" y="59296"/>
                              </a:cubicBez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63" name="Shape 63"/>
                      <wps:cNvSpPr/>
                      <wps:spPr>
                        <a:xfrm>
                          <a:off x="1214395" y="1214292"/>
                          <a:ext cx="49479" cy="94107"/>
                        </a:xfrm>
                        <a:custGeom>
                          <a:avLst/>
                          <a:gdLst/>
                          <a:ahLst/>
                          <a:cxnLst/>
                          <a:rect l="0" t="0" r="0" b="0"/>
                          <a:pathLst>
                            <a:path w="49479" h="94107">
                              <a:moveTo>
                                <a:pt x="23114" y="0"/>
                              </a:moveTo>
                              <a:cubicBezTo>
                                <a:pt x="30607" y="0"/>
                                <a:pt x="36550" y="1829"/>
                                <a:pt x="40957" y="5474"/>
                              </a:cubicBezTo>
                              <a:cubicBezTo>
                                <a:pt x="45364" y="9131"/>
                                <a:pt x="48095" y="14313"/>
                                <a:pt x="49123" y="21006"/>
                              </a:cubicBezTo>
                              <a:cubicBezTo>
                                <a:pt x="49225" y="21730"/>
                                <a:pt x="49339" y="22720"/>
                                <a:pt x="49479" y="23990"/>
                              </a:cubicBezTo>
                              <a:lnTo>
                                <a:pt x="36297" y="27280"/>
                              </a:lnTo>
                              <a:cubicBezTo>
                                <a:pt x="36271" y="26708"/>
                                <a:pt x="36182" y="25832"/>
                                <a:pt x="36042" y="24663"/>
                              </a:cubicBezTo>
                              <a:cubicBezTo>
                                <a:pt x="35458" y="20472"/>
                                <a:pt x="34150" y="17120"/>
                                <a:pt x="32105" y="14592"/>
                              </a:cubicBezTo>
                              <a:cubicBezTo>
                                <a:pt x="30061" y="12065"/>
                                <a:pt x="27063" y="10808"/>
                                <a:pt x="23114" y="10808"/>
                              </a:cubicBezTo>
                              <a:cubicBezTo>
                                <a:pt x="19964" y="10808"/>
                                <a:pt x="17526" y="11697"/>
                                <a:pt x="15811" y="13462"/>
                              </a:cubicBezTo>
                              <a:cubicBezTo>
                                <a:pt x="14097" y="15227"/>
                                <a:pt x="13233" y="17691"/>
                                <a:pt x="13233" y="20853"/>
                              </a:cubicBezTo>
                              <a:cubicBezTo>
                                <a:pt x="13233" y="26035"/>
                                <a:pt x="15430" y="30378"/>
                                <a:pt x="19824" y="33871"/>
                              </a:cubicBezTo>
                              <a:lnTo>
                                <a:pt x="36297" y="47054"/>
                              </a:lnTo>
                              <a:cubicBezTo>
                                <a:pt x="45085" y="54166"/>
                                <a:pt x="49479" y="62649"/>
                                <a:pt x="49479" y="72542"/>
                              </a:cubicBezTo>
                              <a:cubicBezTo>
                                <a:pt x="49479" y="79299"/>
                                <a:pt x="47396" y="84582"/>
                                <a:pt x="43218" y="88392"/>
                              </a:cubicBezTo>
                              <a:cubicBezTo>
                                <a:pt x="39052" y="92202"/>
                                <a:pt x="33451" y="94107"/>
                                <a:pt x="26416" y="94107"/>
                              </a:cubicBezTo>
                              <a:cubicBezTo>
                                <a:pt x="18110" y="94107"/>
                                <a:pt x="11760" y="91669"/>
                                <a:pt x="7391" y="86805"/>
                              </a:cubicBezTo>
                              <a:cubicBezTo>
                                <a:pt x="3010" y="81928"/>
                                <a:pt x="571" y="75260"/>
                                <a:pt x="51" y="66827"/>
                              </a:cubicBezTo>
                              <a:lnTo>
                                <a:pt x="13233" y="63525"/>
                              </a:lnTo>
                              <a:cubicBezTo>
                                <a:pt x="13894" y="76708"/>
                                <a:pt x="18275" y="83299"/>
                                <a:pt x="26416" y="83299"/>
                              </a:cubicBezTo>
                              <a:cubicBezTo>
                                <a:pt x="33007" y="83299"/>
                                <a:pt x="36297" y="79997"/>
                                <a:pt x="36297" y="73419"/>
                              </a:cubicBezTo>
                              <a:cubicBezTo>
                                <a:pt x="36297" y="71450"/>
                                <a:pt x="36030" y="69647"/>
                                <a:pt x="35496" y="67983"/>
                              </a:cubicBezTo>
                              <a:cubicBezTo>
                                <a:pt x="34963" y="66319"/>
                                <a:pt x="34150" y="64783"/>
                                <a:pt x="33058" y="63398"/>
                              </a:cubicBezTo>
                              <a:cubicBezTo>
                                <a:pt x="31953" y="62001"/>
                                <a:pt x="30962" y="60897"/>
                                <a:pt x="30073" y="60046"/>
                              </a:cubicBezTo>
                              <a:cubicBezTo>
                                <a:pt x="29172" y="59207"/>
                                <a:pt x="27965" y="58179"/>
                                <a:pt x="26416" y="56934"/>
                              </a:cubicBezTo>
                              <a:lnTo>
                                <a:pt x="9944" y="43764"/>
                              </a:lnTo>
                              <a:cubicBezTo>
                                <a:pt x="6921" y="41389"/>
                                <a:pt x="4508" y="38379"/>
                                <a:pt x="2705" y="34722"/>
                              </a:cubicBezTo>
                              <a:cubicBezTo>
                                <a:pt x="901" y="31064"/>
                                <a:pt x="0" y="26899"/>
                                <a:pt x="0" y="22238"/>
                              </a:cubicBezTo>
                              <a:cubicBezTo>
                                <a:pt x="0" y="15443"/>
                                <a:pt x="2108" y="10033"/>
                                <a:pt x="6337" y="6020"/>
                              </a:cubicBezTo>
                              <a:cubicBezTo>
                                <a:pt x="10554" y="2007"/>
                                <a:pt x="16154" y="0"/>
                                <a:pt x="23114" y="0"/>
                              </a:cubicBez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64" name="Shape 64"/>
                      <wps:cNvSpPr/>
                      <wps:spPr>
                        <a:xfrm>
                          <a:off x="1266861" y="1215220"/>
                          <a:ext cx="46126" cy="92253"/>
                        </a:xfrm>
                        <a:custGeom>
                          <a:avLst/>
                          <a:gdLst/>
                          <a:ahLst/>
                          <a:cxnLst/>
                          <a:rect l="0" t="0" r="0" b="0"/>
                          <a:pathLst>
                            <a:path w="46126" h="92253">
                              <a:moveTo>
                                <a:pt x="0" y="0"/>
                              </a:moveTo>
                              <a:lnTo>
                                <a:pt x="46126" y="0"/>
                              </a:lnTo>
                              <a:lnTo>
                                <a:pt x="46126" y="11735"/>
                              </a:lnTo>
                              <a:lnTo>
                                <a:pt x="29654" y="11735"/>
                              </a:lnTo>
                              <a:lnTo>
                                <a:pt x="29654" y="92253"/>
                              </a:lnTo>
                              <a:lnTo>
                                <a:pt x="16472" y="92253"/>
                              </a:lnTo>
                              <a:lnTo>
                                <a:pt x="16472" y="11735"/>
                              </a:lnTo>
                              <a:lnTo>
                                <a:pt x="0" y="11735"/>
                              </a:lnTo>
                              <a:lnTo>
                                <a:pt x="0" y="0"/>
                              </a:lnTo>
                              <a:close/>
                            </a:path>
                          </a:pathLst>
                        </a:custGeom>
                        <a:ln w="0" cap="flat">
                          <a:miter lim="127000"/>
                        </a:ln>
                      </wps:spPr>
                      <wps:style>
                        <a:lnRef idx="0">
                          <a:srgbClr val="000000">
                            <a:alpha val="0"/>
                          </a:srgbClr>
                        </a:lnRef>
                        <a:fillRef idx="1">
                          <a:srgbClr val="286E20"/>
                        </a:fillRef>
                        <a:effectRef idx="0">
                          <a:scrgbClr r="0" g="0" b="0"/>
                        </a:effectRef>
                        <a:fontRef idx="none"/>
                      </wps:style>
                      <wps:bodyPr/>
                    </wps:wsp>
                    <wps:wsp>
                      <wps:cNvPr id="480" name="Shape 480"/>
                      <wps:cNvSpPr/>
                      <wps:spPr>
                        <a:xfrm>
                          <a:off x="1283" y="1363978"/>
                          <a:ext cx="1312545" cy="64427"/>
                        </a:xfrm>
                        <a:custGeom>
                          <a:avLst/>
                          <a:gdLst/>
                          <a:ahLst/>
                          <a:cxnLst/>
                          <a:rect l="0" t="0" r="0" b="0"/>
                          <a:pathLst>
                            <a:path w="1312545" h="64427">
                              <a:moveTo>
                                <a:pt x="0" y="0"/>
                              </a:moveTo>
                              <a:lnTo>
                                <a:pt x="1312545" y="0"/>
                              </a:lnTo>
                              <a:lnTo>
                                <a:pt x="1312545" y="64427"/>
                              </a:lnTo>
                              <a:lnTo>
                                <a:pt x="0" y="64427"/>
                              </a:lnTo>
                              <a:lnTo>
                                <a:pt x="0" y="0"/>
                              </a:lnTo>
                            </a:path>
                          </a:pathLst>
                        </a:custGeom>
                        <a:ln w="0" cap="flat">
                          <a:miter lim="127000"/>
                        </a:ln>
                      </wps:spPr>
                      <wps:style>
                        <a:lnRef idx="0">
                          <a:srgbClr val="000000">
                            <a:alpha val="0"/>
                          </a:srgbClr>
                        </a:lnRef>
                        <a:fillRef idx="1">
                          <a:srgbClr val="FFD200"/>
                        </a:fillRef>
                        <a:effectRef idx="0">
                          <a:scrgbClr r="0" g="0" b="0"/>
                        </a:effectRef>
                        <a:fontRef idx="none"/>
                      </wps:style>
                      <wps:bodyPr/>
                    </wps:wsp>
                    <wps:wsp>
                      <wps:cNvPr id="481" name="Shape 481"/>
                      <wps:cNvSpPr/>
                      <wps:spPr>
                        <a:xfrm>
                          <a:off x="1283" y="278407"/>
                          <a:ext cx="1312545" cy="64427"/>
                        </a:xfrm>
                        <a:custGeom>
                          <a:avLst/>
                          <a:gdLst/>
                          <a:ahLst/>
                          <a:cxnLst/>
                          <a:rect l="0" t="0" r="0" b="0"/>
                          <a:pathLst>
                            <a:path w="1312545" h="64427">
                              <a:moveTo>
                                <a:pt x="0" y="0"/>
                              </a:moveTo>
                              <a:lnTo>
                                <a:pt x="1312545" y="0"/>
                              </a:lnTo>
                              <a:lnTo>
                                <a:pt x="1312545" y="64427"/>
                              </a:lnTo>
                              <a:lnTo>
                                <a:pt x="0" y="64427"/>
                              </a:lnTo>
                              <a:lnTo>
                                <a:pt x="0" y="0"/>
                              </a:lnTo>
                            </a:path>
                          </a:pathLst>
                        </a:custGeom>
                        <a:ln w="0" cap="flat">
                          <a:miter lim="127000"/>
                        </a:ln>
                      </wps:spPr>
                      <wps:style>
                        <a:lnRef idx="0">
                          <a:srgbClr val="000000">
                            <a:alpha val="0"/>
                          </a:srgbClr>
                        </a:lnRef>
                        <a:fillRef idx="1">
                          <a:srgbClr val="FFD200"/>
                        </a:fillRef>
                        <a:effectRef idx="0">
                          <a:scrgbClr r="0" g="0" b="0"/>
                        </a:effectRef>
                        <a:fontRef idx="none"/>
                      </wps:style>
                      <wps:bodyPr/>
                    </wps:wsp>
                    <pic:pic xmlns:pic="http://schemas.openxmlformats.org/drawingml/2006/picture">
                      <pic:nvPicPr>
                        <pic:cNvPr id="68" name="Picture 68"/>
                        <pic:cNvPicPr/>
                      </pic:nvPicPr>
                      <pic:blipFill>
                        <a:blip r:embed="rId1"/>
                        <a:stretch>
                          <a:fillRect/>
                        </a:stretch>
                      </pic:blipFill>
                      <pic:spPr>
                        <a:xfrm>
                          <a:off x="404482" y="0"/>
                          <a:ext cx="491005" cy="392472"/>
                        </a:xfrm>
                        <a:prstGeom prst="rect">
                          <a:avLst/>
                        </a:prstGeom>
                      </pic:spPr>
                    </pic:pic>
                  </wpg:wgp>
                </a:graphicData>
              </a:graphic>
            </wp:inline>
          </w:drawing>
        </mc:Choice>
        <mc:Fallback>
          <w:pict>
            <v:group w14:anchorId="685A032B" id="Group 441" o:spid="_x0000_s1026" style="width:86.5pt;height:81.5pt;mso-position-horizontal-relative:char;mso-position-vertical-relative:line" coordsize="13139,14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">
              <v:shape id="Shape 30" o:spid="_x0000_s1027" style="position:absolute;left:5;top:3970;width:2085;height:7722;visibility:visible;mso-wrap-style:square;v-text-anchor:top" coordsize="208496,77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" path="m,l169888,r38608,1944l208496,114636r-432,-82l156159,114554r,206781l200774,321335r7722,-1385l208496,523590,181902,416573r-25743,l156159,772224,,772224,,xe" fillcolor="#286e20" stroked="f" strokeweight="0">
                <v:stroke miterlimit="83231f" joinstyle="miter"/>
                <v:path arrowok="t" textboxrect="0,0,208496,772224"/>
              </v:shape>
              <v:shape id="Shape 31" o:spid="_x0000_s1028" style="position:absolute;left:2090;top:3990;width:2235;height:7702;visibility:visible;mso-wrap-style:square;v-text-anchor:top" coordsize="223520,77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" path="m,l15820,796c32801,2622,48622,5359,63284,9004v29312,7290,54979,18732,77000,34315c162306,58915,179045,79933,190487,106387v11430,26455,17158,58128,17158,95022c207645,217436,207073,231736,205930,244309v-1142,12599,-3797,26975,-7937,43130c193840,303593,188189,317893,181051,330339v-7163,12434,-17450,24664,-30899,36678c136703,379031,120840,389039,102540,397040v46329,147015,86652,271437,120980,373240l61785,770280,,521646,,318007r9012,-1617c14160,314388,18879,311384,23165,307378v8585,-8001,14808,-18161,18669,-30455c45694,264629,48413,253326,49987,243027v1562,-10300,2350,-20015,2350,-29172c52337,204711,51701,195275,50406,185546v-1282,-9728,-3569,-20523,-6858,-32397c40259,141287,34823,131559,27241,123977v-3790,-3785,-7991,-6626,-12603,-8522l,112692,,xe" fillcolor="#286e20" stroked="f" strokeweight="0">
                <v:stroke miterlimit="83231f" joinstyle="miter"/>
                <v:path arrowok="t" textboxrect="0,0,223520,770280"/>
              </v:shape>
              <v:shape id="Shape 32" o:spid="_x0000_s1029" style="position:absolute;left:4819;top:3970;width:2117;height:7722;visibility:visible;mso-wrap-style:square;v-text-anchor:top" coordsize="211715,77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" path="m,l161316,r50399,2499l211715,114391r-3646,-1129c195342,111119,180042,109976,162166,109830r,552996c177038,662826,188760,662610,197345,662178r14370,-1794l211715,770063r-7237,768c190427,771760,175463,772224,159588,772224l,772224,,xe" fillcolor="#286e20" stroked="f" strokeweight="0">
                <v:stroke miterlimit="83231f" joinstyle="miter"/>
                <v:path arrowok="t" textboxrect="0,0,211715,772224"/>
              </v:shape>
              <v:shape id="Shape 33" o:spid="_x0000_s1030" style="position:absolute;left:6936;top:3995;width:2057;height:7676;visibility:visible;mso-wrap-style:square;v-text-anchor:top" coordsize="205721,76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" path="m,l20006,992c41205,3318,60135,6804,76791,11446v33312,9296,59486,24600,78511,45910c174327,78667,187484,104194,194774,133924v7290,29757,10947,67653,10947,113691l205721,500739v,27457,-863,51409,-2578,71856c201428,593042,198215,613070,193491,632653v-4724,19597,-11163,36183,-19317,49759c166034,696014,155518,708663,142653,720385v-12878,11735,-28397,21019,-46558,27889c77934,755145,56636,760441,32176,764149l,767564,,657885r11373,-1419c19945,654751,26245,652389,30245,649392v4001,-3010,7722,-7366,11151,-13094c44838,630583,47047,623802,48051,615928v1003,-7862,1498,-17666,1498,-29388l49549,170818v,-25451,-7582,-42316,-22733,-50622l,111892,,xe" fillcolor="#286e20" stroked="f" strokeweight="0">
                <v:stroke miterlimit="83231f" joinstyle="miter"/>
                <v:path arrowok="t" textboxrect="0,0,205721,767564"/>
              </v:shape>
              <v:shape id="Shape 34" o:spid="_x0000_s1031" style="position:absolute;left:9334;top:3970;width:3805;height:7722;visibility:visible;mso-wrap-style:square;v-text-anchor:top" coordsize="380525,77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" path="m,l380525,r,116700l269418,116700r,655524l113259,772224r,-655524l,116700,,xe" fillcolor="#286e20" stroked="f" strokeweight="0">
                <v:stroke miterlimit="83231f" joinstyle="miter"/>
                <v:path arrowok="t" textboxrect="0,0,380525,772224"/>
              </v:shape>
              <v:shape id="Shape 35" o:spid="_x0000_s1032" style="position:absolute;top:12152;width:230;height:922;visibility:visible;mso-wrap-style:square;v-text-anchor:top" coordsize="23062,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" path="m,l16483,r6579,1695l23062,11728,16483,9881r-3302,l13181,39535r3302,l23062,37681r,11735l13181,49416r,42837l,92253,,xe" fillcolor="#286e20" stroked="f" strokeweight="0">
                <v:stroke miterlimit="83231f" joinstyle="miter"/>
                <v:path arrowok="t" textboxrect="0,0,23062,92253"/>
              </v:shape>
              <v:shape id="Shape 36" o:spid="_x0000_s1033" style="position:absolute;left:230;top:12169;width:264;height:905;visibility:visible;mso-wrap-style:square;v-text-anchor:top" coordsize="26365,9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" path="m,l15608,4020v4979,3810,7468,10135,7468,19000c23076,28506,22085,33103,20130,36812v-1956,3708,-4826,6248,-8586,7620l26365,90558r-13081,l,47721,,35986,5766,34361c8509,32049,9881,28265,9881,23020v,-5258,-1372,-9043,-4115,-11367l,10034,,xe" fillcolor="#286e20" stroked="f" strokeweight="0">
                <v:stroke miterlimit="83231f" joinstyle="miter"/>
                <v:path arrowok="t" textboxrect="0,0,26365,90558"/>
              </v:shape>
              <v:shape id="Shape 37" o:spid="_x0000_s1034" style="position:absolute;left:554;top:12142;width:254;height:941;visibility:visible;mso-wrap-style:square;v-text-anchor:top" coordsize="25425,9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" path="m25425,r,10820c20752,10820,17551,12141,15799,14783v-1753,2641,-2629,6642,-2629,12001l13170,66827v,5423,889,9525,2654,12307c17590,81915,20790,83299,25425,83299r,10808c20790,94107,16815,93409,13513,91999,10198,90602,7557,88544,5601,85827,3645,83122,2223,79934,1333,76276,445,72619,,68377,,63538l,30074c,25235,445,21006,1333,17412,2223,13805,3645,10668,5601,8014,7557,5347,10198,3353,13513,2019,16815,673,20790,,25425,xe" fillcolor="#286e20" stroked="f" strokeweight="0">
                <v:stroke miterlimit="83231f" joinstyle="miter"/>
                <v:path arrowok="t" textboxrect="0,0,25425,94107"/>
              </v:shape>
              <v:shape id="Shape 38" o:spid="_x0000_s1035" style="position:absolute;left:808;top:12142;width:254;height:941;visibility:visible;mso-wrap-style:square;v-text-anchor:top" coordsize="25438,9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" path="m,c8992,,15481,2578,19456,7734v3988,5144,5982,12599,5982,22340l25438,63538v,4763,-457,8979,-1371,12637c23152,79820,21730,83020,19774,85750v-1956,2731,-4597,4801,-7912,6223c8560,93396,4597,94107,,94107l,83299v4636,,7836,-1384,9601,-4165c11367,76352,12255,72250,12255,66827r,-40043c12255,21425,11379,17424,9627,14783,7874,12141,4674,10820,,10820l,xe" fillcolor="#286e20" stroked="f" strokeweight="0">
                <v:stroke miterlimit="83231f" joinstyle="miter"/>
                <v:path arrowok="t" textboxrect="0,0,25438,94107"/>
              </v:shape>
              <v:shape id="Shape 39" o:spid="_x0000_s1036" style="position:absolute;left:1154;top:12142;width:494;height:941;visibility:visible;mso-wrap-style:square;v-text-anchor:top" coordsize="49479,9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" path="m23114,v7493,,13437,1829,17843,5474c45364,9131,48095,14313,49124,21006v101,724,215,1714,355,2984l36297,27280v-26,-572,-115,-1448,-254,-2617c35458,20472,34150,17120,32106,14592,30061,12065,27064,10808,23114,10808v-3150,,-5588,889,-7302,2654c14097,15227,13233,17691,13233,20853v,5182,2198,9525,6592,13018l36297,47054v8788,7112,13182,15595,13182,25488c49479,79299,47397,84582,43218,88392v-4166,3810,-9766,5715,-16802,5715c18110,94107,11773,91669,7392,86805,3023,81928,571,75260,51,66827l13233,63525v661,13183,5042,19774,13183,19774c33007,83299,36297,79997,36297,73419v,-1969,-267,-3772,-801,-5436c34963,66319,34150,64783,33058,63398,31953,62001,30963,60897,30074,60046v-902,-839,-2108,-1867,-3658,-3112l9944,43764c6921,41389,4508,38379,2705,34722,902,31064,,26899,,22238,,15443,2121,10033,6337,6020,10554,2007,16154,,23114,xe" fillcolor="#286e20" stroked="f" strokeweight="0">
                <v:stroke miterlimit="83231f" joinstyle="miter"/>
                <v:path arrowok="t" textboxrect="0,0,49479,94107"/>
              </v:shape>
              <v:shape id="Shape 40" o:spid="_x0000_s1037" style="position:absolute;left:1745;top:12152;width:362;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" path="m,l36246,r,9881l13183,9881r,29654l29654,39535r,9881l13183,49416r,32944l36246,82360r,9893l,92253,,xe" fillcolor="#286e20" stroked="f" strokeweight="0">
                <v:stroke miterlimit="83231f" joinstyle="miter"/>
                <v:path arrowok="t" textboxrect="0,0,36246,92253"/>
              </v:shape>
              <v:shape id="Shape 41" o:spid="_x0000_s1038" style="position:absolute;left:2128;top:12152;width:790;height:922;visibility:visible;mso-wrap-style:square;v-text-anchor:top" coordsize="79070,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" path="m,l13170,r6591,42837l23114,69190,26353,42837,32944,,46126,r6592,42837l55956,69190,59309,42837,65887,,79070,,62598,92253r-13170,l42825,49416,39535,23063,36246,49416,29654,92253r-13182,l,xe" fillcolor="#286e20" stroked="f" strokeweight="0">
                <v:stroke miterlimit="83231f" joinstyle="miter"/>
                <v:path arrowok="t" textboxrect="0,0,79070,92253"/>
              </v:shape>
              <v:shape id="Shape 42" o:spid="_x0000_s1039" style="position:absolute;left:2990;top:12152;width:363;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" path="m,l36246,r,9881l13183,9881r,29654l29654,39535r,9881l13183,49416r,32944l36246,82360r,9893l,92253,,xe" fillcolor="#286e20" stroked="f" strokeweight="0">
                <v:stroke miterlimit="83231f" joinstyle="miter"/>
                <v:path arrowok="t" textboxrect="0,0,36246,92253"/>
              </v:shape>
              <v:shape id="Shape 43" o:spid="_x0000_s1040" style="position:absolute;left:3433;top:12152;width:363;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" path="m,l13183,r,82360l36246,82360r,9893l,92253,,xe" fillcolor="#286e20" stroked="f" strokeweight="0">
                <v:stroke miterlimit="83231f" joinstyle="miter"/>
                <v:path arrowok="t" textboxrect="0,0,36246,92253"/>
              </v:shape>
              <v:shape id="Shape 44" o:spid="_x0000_s1041" style="position:absolute;left:3857;top:12152;width:363;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" path="m,l13183,r,82360l36246,82360r,9893l,92253,,xe" fillcolor="#286e20" stroked="f" strokeweight="0">
                <v:stroke miterlimit="83231f" joinstyle="miter"/>
                <v:path arrowok="t" textboxrect="0,0,36246,92253"/>
              </v:shape>
              <v:shape id="Shape 45" o:spid="_x0000_s1042" style="position:absolute;left:4495;top:12152;width:234;height:922;visibility:visible;mso-wrap-style:square;v-text-anchor:top" coordsize="23400,9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" path="m,l20447,r2953,856l23400,10123,20180,9893r-6997,l13183,82372r7264,l23400,82055r,9123l20332,92265,,92265,,xe" fillcolor="#286e20" stroked="f" strokeweight="0">
                <v:stroke miterlimit="83231f" joinstyle="miter"/>
                <v:path arrowok="t" textboxrect="0,0,23400,92265"/>
              </v:shape>
              <v:shape id="Shape 46" o:spid="_x0000_s1043" style="position:absolute;left:4729;top:12160;width:234;height:903;visibility:visible;mso-wrap-style:square;v-text-anchor:top" coordsize="23400,9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" path="m,l17456,5062v3962,3950,5944,10769,5944,20447l23400,61742v,10135,-2020,17602,-6046,22428l,90322,,81198r2597,-279c4147,80525,5404,79801,6356,78760v966,-1041,1715,-2045,2274,-2985c9176,74836,9557,73362,9785,71369v216,-1982,356,-3620,381,-4915c10204,65171,10217,63177,10217,60459r,-31661c10217,27122,10217,25776,10192,24785v-13,-991,-64,-2172,-153,-3531c9951,19895,9823,18829,9658,18041v-178,-787,-419,-1676,-724,-2654c8630,14409,8236,13647,7779,13101,7309,12542,6750,11971,6077,11374,5404,10777,4642,10320,3766,10028,2889,9735,1860,9494,692,9316l,9267,,xe" fillcolor="#286e20" stroked="f" strokeweight="0">
                <v:stroke miterlimit="83231f" joinstyle="miter"/>
                <v:path arrowok="t" textboxrect="0,0,23400,90322"/>
              </v:shape>
              <v:shape id="Shape 47" o:spid="_x0000_s1044" style="position:absolute;left:5078;top:12152;width:363;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" path="m,l36246,r,9881l13183,9881r,29654l29654,39535r,9881l13183,49416r,32944l36246,82360r,9893l,92253,,xe" fillcolor="#286e20" stroked="f" strokeweight="0">
                <v:stroke miterlimit="83231f" joinstyle="miter"/>
                <v:path arrowok="t" textboxrect="0,0,36246,92253"/>
              </v:shape>
              <v:shape id="Shape 48" o:spid="_x0000_s1045" style="position:absolute;left:5462;top:12152;width:527;height:922;visibility:visible;mso-wrap-style:square;v-text-anchor:top" coordsize="52718,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" path="m,l13170,r9728,49416l26302,72492,29794,49416,39522,,52718,,32944,92253r-13183,l,xe" fillcolor="#286e20" stroked="f" strokeweight="0">
                <v:stroke miterlimit="83231f" joinstyle="miter"/>
                <v:path arrowok="t" textboxrect="0,0,52718,92253"/>
              </v:shape>
              <v:shape id="Shape 49" o:spid="_x0000_s1046" style="position:absolute;left:6061;top:12152;width:362;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" path="m,l36246,r,9881l13183,9881r,29654l29654,39535r,9881l13183,49416r,32944l36246,82360r,9893l,92253,,xe" fillcolor="#286e20" stroked="f" strokeweight="0">
                <v:stroke miterlimit="83231f" joinstyle="miter"/>
                <v:path arrowok="t" textboxrect="0,0,36246,92253"/>
              </v:shape>
              <v:shape id="Shape 50" o:spid="_x0000_s1047" style="position:absolute;left:6504;top:12152;width:363;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" path="m,l13183,r,82360l36246,82360r,9893l,92253,,xe" fillcolor="#286e20" stroked="f" strokeweight="0">
                <v:stroke miterlimit="83231f" joinstyle="miter"/>
                <v:path arrowok="t" textboxrect="0,0,36246,92253"/>
              </v:shape>
              <v:shape id="Shape 51" o:spid="_x0000_s1048" style="position:absolute;left:6911;top:12142;width:255;height:941;visibility:visible;mso-wrap-style:square;v-text-anchor:top" coordsize="25425,9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" path="m25425,r,10821l15799,14783v-1753,2641,-2629,6642,-2629,12001l13170,66827v,5423,889,9525,2654,12307l25425,83299r,10808l13513,91999c10198,90602,7557,88544,5614,85827,3645,83121,2222,79934,1334,76276,445,72619,,68377,,63538l,30074c,25235,445,21006,1334,17412,2222,13805,3645,10668,5614,8014,7557,5347,10198,3353,13513,2019l25425,xe" fillcolor="#286e20" stroked="f" strokeweight="0">
                <v:stroke miterlimit="83231f" joinstyle="miter"/>
                <v:path arrowok="t" textboxrect="0,0,25425,94107"/>
              </v:shape>
              <v:shape id="Shape 52" o:spid="_x0000_s1049" style="position:absolute;left:7166;top:12142;width:254;height:941;visibility:visible;mso-wrap-style:square;v-text-anchor:top" coordsize="25438,9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" path="m,c8992,,15482,2578,19457,7734v3987,5144,5981,12599,5981,22340l25438,63538v,4763,-457,8979,-1371,12637c23165,79820,21730,83020,19774,85750v-1956,2731,-4597,4801,-7912,6223c8560,93396,4598,94107,,94107r,l,83299r,c4636,83299,7836,81915,9601,79134v1766,-2782,2655,-6884,2655,-12307l12256,26784v,-5359,-876,-9360,-2629,-12001c7874,12141,4674,10820,,10820r,1l,,,xe" fillcolor="#286e20" stroked="f" strokeweight="0">
                <v:stroke miterlimit="83231f" joinstyle="miter"/>
                <v:path arrowok="t" textboxrect="0,0,25438,94107"/>
              </v:shape>
              <v:shape id="Shape 53" o:spid="_x0000_s1050" style="position:absolute;left:7514;top:12152;width:231;height:922;visibility:visible;mso-wrap-style:square;v-text-anchor:top" coordsize="23063,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" path="m,l23063,r,10489l16485,9881r-3302,l13183,39535r3302,l23063,39068r,10348l13183,49416r,42837l,92253,,xe" fillcolor="#286e20" stroked="f" strokeweight="0">
                <v:stroke miterlimit="83231f" joinstyle="miter"/>
                <v:path arrowok="t" textboxrect="0,0,23063,92253"/>
              </v:shape>
              <v:shape id="Shape 54" o:spid="_x0000_s1051" style="position:absolute;left:7745;top:12152;width:231;height:494;visibility:visible;mso-wrap-style:square;v-text-anchor:top" coordsize="23076,4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" path="m,l,c15380,,23076,8776,23076,26352v,7519,-1994,13247,-5956,17171c13157,47447,7455,49416,,49416r,l,39068r750,-54c2654,38671,4331,38037,5792,37084v1460,-940,2514,-2286,3149,-4039c9576,31305,9881,29070,9881,26352v,-3289,-229,-5956,-711,-8001c8687,16307,7798,14630,6515,13335,5233,12027,3556,11125,1524,10630l,10489,,xe" fillcolor="#286e20" stroked="f" strokeweight="0">
                <v:stroke miterlimit="83231f" joinstyle="miter"/>
                <v:path arrowok="t" textboxrect="0,0,23076,49416"/>
              </v:shape>
              <v:shape id="Shape 55" o:spid="_x0000_s1052" style="position:absolute;left:8050;top:12152;width:626;height:922;visibility:visible;mso-wrap-style:square;v-text-anchor:top" coordsize="62598,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" path="m,l18224,,31293,70637,44374,,62598,r,92253l49428,92253r,-72797l36246,92253r-9893,l13183,19456r,72797l,92253,,xe" fillcolor="#286e20" stroked="f" strokeweight="0">
                <v:stroke miterlimit="83231f" joinstyle="miter"/>
                <v:path arrowok="t" textboxrect="0,0,62598,92253"/>
              </v:shape>
              <v:shape id="Shape 56" o:spid="_x0000_s1053" style="position:absolute;left:8787;top:12152;width:362;height:922;visibility:visible;mso-wrap-style:square;v-text-anchor:top" coordsize="3624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" path="m,l36246,r,9881l13183,9881r,29654l29654,39535r,9881l13183,49416r,32944l36246,82360r,9893l,92253,,xe" fillcolor="#286e20" stroked="f" strokeweight="0">
                <v:stroke miterlimit="83231f" joinstyle="miter"/>
                <v:path arrowok="t" textboxrect="0,0,36246,92253"/>
              </v:shape>
              <v:shape id="Shape 57" o:spid="_x0000_s1054" style="position:absolute;left:9230;top:12152;width:461;height:922;visibility:visible;mso-wrap-style:square;v-text-anchor:top" coordsize="4612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" path="m,l9893,,32957,57036,32957,,46126,r,92253l36754,92253,13183,30886r,61367l,92253,,xe" fillcolor="#286e20" stroked="f" strokeweight="0">
                <v:stroke miterlimit="83231f" joinstyle="miter"/>
                <v:path arrowok="t" textboxrect="0,0,46126,92253"/>
              </v:shape>
              <v:shape id="Shape 58" o:spid="_x0000_s1055" style="position:absolute;left:9757;top:12152;width:461;height:922;visibility:visible;mso-wrap-style:square;v-text-anchor:top" coordsize="4612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" path="m,l46126,r,11735l29654,11735r,80518l16472,92253r,-80518l,11735,,xe" fillcolor="#286e20" stroked="f" strokeweight="0">
                <v:stroke miterlimit="83231f" joinstyle="miter"/>
                <v:path arrowok="t" textboxrect="0,0,46126,92253"/>
              </v:shape>
              <v:shape id="Shape 59" o:spid="_x0000_s1056" style="position:absolute;left:10431;top:12152;width:462;height:922;visibility:visible;mso-wrap-style:square;v-text-anchor:top" coordsize="4612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" path="m,l46126,r,11735l29642,11735r,80518l16472,92253r,-80518l,11735,,xe" fillcolor="#286e20" stroked="f" strokeweight="0">
                <v:stroke miterlimit="83231f" joinstyle="miter"/>
                <v:path arrowok="t" textboxrect="0,0,46126,92253"/>
              </v:shape>
              <v:shape id="Shape 60" o:spid="_x0000_s1057" style="position:absolute;left:10958;top:12152;width:230;height:922;visibility:visible;mso-wrap-style:square;v-text-anchor:top" coordsize="23063,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" path="m,l16472,r6591,1698l23063,11730,16472,9881r-3289,l13183,39535r3289,l23063,37679r,11737l13183,49416r,42837l,92253,,xe" fillcolor="#286e20" stroked="f" strokeweight="0">
                <v:stroke miterlimit="83231f" joinstyle="miter"/>
                <v:path arrowok="t" textboxrect="0,0,23063,92253"/>
              </v:shape>
              <v:shape id="Shape 61" o:spid="_x0000_s1058" style="position:absolute;left:11188;top:12169;width:264;height:905;visibility:visible;mso-wrap-style:square;v-text-anchor:top" coordsize="26365,9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" path="m,l15596,4017v4991,3810,7480,10135,7480,18999c23076,28503,22085,33100,20130,36809v-1956,3708,-4826,6248,-8585,7620l26365,90555r-13081,l13,47718r-13,l,35981,5766,34357c8509,32046,9881,28262,9881,23016v,-5257,-1372,-9042,-4115,-11366l,10032,,xe" fillcolor="#286e20" stroked="f" strokeweight="0">
                <v:stroke miterlimit="83231f" joinstyle="miter"/>
                <v:path arrowok="t" textboxrect="0,0,26365,90555"/>
              </v:shape>
              <v:shape id="Shape 62" o:spid="_x0000_s1059" style="position:absolute;left:11515;top:12152;width:528;height:932;visibility:visible;mso-wrap-style:square;v-text-anchor:top" coordsize="52705,9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" path="m,l13170,r,59296c13170,62154,13233,64529,13360,66459v115,1918,432,3962,940,6147c14821,74790,15532,76530,16447,77838v901,1296,2197,2375,3860,3239c21971,81940,23990,82359,26353,82359v2374,,4381,-419,6057,-1282c34061,80213,35357,79134,36259,77838v914,-1308,1625,-3048,2146,-5232c38913,70421,39230,68377,39344,66459v128,-1930,191,-4305,191,-7163l39535,,52705,r,59296c52705,63525,52451,67297,51943,70650v-521,3353,-1397,6464,-2629,9347c48082,82880,46469,85268,44501,87173v-1969,1905,-4483,3391,-7544,4457c33909,92697,30366,93231,26353,93231v-4014,,-7557,-534,-10605,-1601c12687,90564,10173,89078,8204,87173,6236,85268,4623,82880,3391,79997,2159,77114,1283,74003,762,70650,254,67297,,63525,,59296l,xe" fillcolor="#286e20" stroked="f" strokeweight="0">
                <v:stroke miterlimit="83231f" joinstyle="miter"/>
                <v:path arrowok="t" textboxrect="0,0,52705,93231"/>
              </v:shape>
              <v:shape id="Shape 63" o:spid="_x0000_s1060" style="position:absolute;left:12143;top:12142;width:495;height:941;visibility:visible;mso-wrap-style:square;v-text-anchor:top" coordsize="49479,9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" path="m23114,v7493,,13436,1829,17843,5474c45364,9131,48095,14313,49123,21006v102,724,216,1714,356,2984l36297,27280v-26,-572,-115,-1448,-255,-2617c35458,20472,34150,17120,32105,14592,30061,12065,27063,10808,23114,10808v-3150,,-5588,889,-7303,2654c14097,15227,13233,17691,13233,20853v,5182,2197,9525,6591,13018l36297,47054v8788,7112,13182,15595,13182,25488c49479,79299,47396,84582,43218,88392v-4166,3810,-9767,5715,-16802,5715c18110,94107,11760,91669,7391,86805,3010,81928,571,75260,51,66827l13233,63525v661,13183,5042,19774,13183,19774c33007,83299,36297,79997,36297,73419v,-1969,-267,-3772,-801,-5436c34963,66319,34150,64783,33058,63398,31953,62001,30962,60897,30073,60046v-901,-839,-2108,-1867,-3657,-3112l9944,43764c6921,41389,4508,38379,2705,34722,901,31064,,26899,,22238,,15443,2108,10033,6337,6020,10554,2007,16154,,23114,xe" fillcolor="#286e20" stroked="f" strokeweight="0">
                <v:stroke miterlimit="83231f" joinstyle="miter"/>
                <v:path arrowok="t" textboxrect="0,0,49479,94107"/>
              </v:shape>
              <v:shape id="Shape 64" o:spid="_x0000_s1061" style="position:absolute;left:12668;top:12152;width:461;height:922;visibility:visible;mso-wrap-style:square;v-text-anchor:top" coordsize="46126,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" path="m,l46126,r,11735l29654,11735r,80518l16472,92253r,-80518l,11735,,xe" fillcolor="#286e20" stroked="f" strokeweight="0">
                <v:stroke miterlimit="83231f" joinstyle="miter"/>
                <v:path arrowok="t" textboxrect="0,0,46126,92253"/>
              </v:shape>
              <v:shape id="Shape 480" o:spid="_x0000_s1062" style="position:absolute;left:12;top:13639;width:13126;height:645;visibility:visible;mso-wrap-style:square;v-text-anchor:top" coordsize="1312545,64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" path="m,l1312545,r,64427l,64427,,e" fillcolor="#ffd200" stroked="f" strokeweight="0">
                <v:stroke miterlimit="83231f" joinstyle="miter"/>
                <v:path arrowok="t" textboxrect="0,0,1312545,64427"/>
              </v:shape>
              <v:shape id="Shape 481" o:spid="_x0000_s1063" style="position:absolute;left:12;top:2784;width:13126;height:644;visibility:visible;mso-wrap-style:square;v-text-anchor:top" coordsize="1312545,64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" path="m,l1312545,r,64427l,64427,,e" fillcolor="#ffd200" stroked="f" strokeweight="0">
                <v:stroke miterlimit="83231f" joinstyle="miter"/>
                <v:path arrowok="t" textboxrect="0,0,1312545,6442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64" type="#_x0000_t75" style="position:absolute;left:4044;width:4910;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">
                <v:imagedata r:id="rId2"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BBA"/>
    <w:multiLevelType w:val="multilevel"/>
    <w:tmpl w:val="6D3E694C"/>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6814A2"/>
    <w:multiLevelType w:val="hybridMultilevel"/>
    <w:tmpl w:val="87A41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C1088"/>
    <w:multiLevelType w:val="hybridMultilevel"/>
    <w:tmpl w:val="56463EFC"/>
    <w:lvl w:ilvl="0" w:tplc="3DE4B81A">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486FEF"/>
    <w:multiLevelType w:val="multilevel"/>
    <w:tmpl w:val="5A76BF3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D6B48"/>
    <w:multiLevelType w:val="hybridMultilevel"/>
    <w:tmpl w:val="EFCC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05D7B"/>
    <w:multiLevelType w:val="multilevel"/>
    <w:tmpl w:val="EB36115A"/>
    <w:lvl w:ilvl="0">
      <w:start w:val="13"/>
      <w:numFmt w:val="decimal"/>
      <w:lvlText w:val="%1."/>
      <w:lvlJc w:val="left"/>
      <w:pPr>
        <w:tabs>
          <w:tab w:val="num" w:pos="720"/>
        </w:tabs>
        <w:ind w:left="720" w:hanging="360"/>
      </w:pPr>
      <w:rPr>
        <w:b/>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307506"/>
    <w:multiLevelType w:val="hybridMultilevel"/>
    <w:tmpl w:val="4B6CCF02"/>
    <w:lvl w:ilvl="0" w:tplc="1264F63C">
      <w:start w:val="1"/>
      <w:numFmt w:val="decimal"/>
      <w:pStyle w:val="Number1"/>
      <w:lvlText w:val="%1."/>
      <w:lvlJc w:val="left"/>
      <w:pPr>
        <w:tabs>
          <w:tab w:val="num" w:pos="432"/>
        </w:tabs>
        <w:ind w:left="432" w:hanging="432"/>
      </w:pPr>
      <w:rPr>
        <w:rFonts w:ascii="Gill Sans" w:hAnsi="Gill San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ED4964"/>
    <w:multiLevelType w:val="multilevel"/>
    <w:tmpl w:val="7A1E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840C8"/>
    <w:multiLevelType w:val="multilevel"/>
    <w:tmpl w:val="0BF88E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6417D"/>
    <w:multiLevelType w:val="hybridMultilevel"/>
    <w:tmpl w:val="2138B4FC"/>
    <w:lvl w:ilvl="0" w:tplc="93BAC88C">
      <w:numFmt w:val="bullet"/>
      <w:lvlText w:val="•"/>
      <w:lvlJc w:val="left"/>
      <w:pPr>
        <w:ind w:left="1080" w:hanging="72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54171"/>
    <w:multiLevelType w:val="hybridMultilevel"/>
    <w:tmpl w:val="BF5CC6FE"/>
    <w:lvl w:ilvl="0" w:tplc="93BAC88C">
      <w:numFmt w:val="bullet"/>
      <w:lvlText w:val="•"/>
      <w:lvlJc w:val="left"/>
      <w:pPr>
        <w:ind w:left="1080" w:hanging="72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233F8"/>
    <w:multiLevelType w:val="hybridMultilevel"/>
    <w:tmpl w:val="D3EE0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E5F9E"/>
    <w:multiLevelType w:val="hybridMultilevel"/>
    <w:tmpl w:val="0CB6FF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C50C8"/>
    <w:multiLevelType w:val="hybridMultilevel"/>
    <w:tmpl w:val="59129CB8"/>
    <w:lvl w:ilvl="0" w:tplc="93BAC88C">
      <w:numFmt w:val="bullet"/>
      <w:lvlText w:val="•"/>
      <w:lvlJc w:val="left"/>
      <w:pPr>
        <w:ind w:left="1080" w:hanging="72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E1CD3"/>
    <w:multiLevelType w:val="hybridMultilevel"/>
    <w:tmpl w:val="F2E6F8C0"/>
    <w:lvl w:ilvl="0" w:tplc="93BAC88C">
      <w:numFmt w:val="bullet"/>
      <w:lvlText w:val="•"/>
      <w:lvlJc w:val="left"/>
      <w:pPr>
        <w:ind w:left="1080" w:hanging="72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A6888"/>
    <w:multiLevelType w:val="multilevel"/>
    <w:tmpl w:val="1284ABE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D9260F"/>
    <w:multiLevelType w:val="hybridMultilevel"/>
    <w:tmpl w:val="6B46D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FA7DD7"/>
    <w:multiLevelType w:val="hybridMultilevel"/>
    <w:tmpl w:val="6212CBDC"/>
    <w:lvl w:ilvl="0" w:tplc="3AD0B3B4">
      <w:start w:val="1"/>
      <w:numFmt w:val="decimal"/>
      <w:lvlText w:val="%1)"/>
      <w:lvlJc w:val="left"/>
      <w:pPr>
        <w:ind w:left="720" w:hanging="360"/>
      </w:pPr>
      <w:rPr>
        <w:rFonts w:ascii="Calibri" w:eastAsia="Arial Unicode MS" w:hAnsi="Calibri" w:cs="Calibr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C957F9"/>
    <w:multiLevelType w:val="multilevel"/>
    <w:tmpl w:val="8AA6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5E1B2A"/>
    <w:multiLevelType w:val="hybridMultilevel"/>
    <w:tmpl w:val="81B81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D03BE"/>
    <w:multiLevelType w:val="hybridMultilevel"/>
    <w:tmpl w:val="9CCA5F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15:restartNumberingAfterBreak="0">
    <w:nsid w:val="55EF7DC6"/>
    <w:multiLevelType w:val="hybridMultilevel"/>
    <w:tmpl w:val="F23A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052A0"/>
    <w:multiLevelType w:val="multilevel"/>
    <w:tmpl w:val="1566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0B14CC"/>
    <w:multiLevelType w:val="hybridMultilevel"/>
    <w:tmpl w:val="CC068BA8"/>
    <w:lvl w:ilvl="0" w:tplc="2146CCF2">
      <w:start w:val="1"/>
      <w:numFmt w:val="bullet"/>
      <w:lvlText w:val=""/>
      <w:lvlJc w:val="left"/>
      <w:pPr>
        <w:ind w:left="1080" w:hanging="360"/>
      </w:pPr>
      <w:rPr>
        <w:rFonts w:ascii="Symbol" w:hAnsi="Symbo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E3865"/>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66C72790"/>
    <w:multiLevelType w:val="hybridMultilevel"/>
    <w:tmpl w:val="0A4C825A"/>
    <w:lvl w:ilvl="0" w:tplc="93BAC88C">
      <w:numFmt w:val="bullet"/>
      <w:lvlText w:val="•"/>
      <w:lvlJc w:val="left"/>
      <w:pPr>
        <w:ind w:left="1080" w:hanging="72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5626F"/>
    <w:multiLevelType w:val="hybridMultilevel"/>
    <w:tmpl w:val="F9802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EC096F"/>
    <w:multiLevelType w:val="multilevel"/>
    <w:tmpl w:val="0D5E3F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894F58"/>
    <w:multiLevelType w:val="multilevel"/>
    <w:tmpl w:val="48DA51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4E5733"/>
    <w:multiLevelType w:val="hybridMultilevel"/>
    <w:tmpl w:val="33A0E10A"/>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A3053E0"/>
    <w:multiLevelType w:val="hybridMultilevel"/>
    <w:tmpl w:val="159AF9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81297865">
    <w:abstractNumId w:val="24"/>
  </w:num>
  <w:num w:numId="2" w16cid:durableId="1394812683">
    <w:abstractNumId w:val="6"/>
  </w:num>
  <w:num w:numId="3" w16cid:durableId="1738937010">
    <w:abstractNumId w:val="20"/>
  </w:num>
  <w:num w:numId="4" w16cid:durableId="188564298">
    <w:abstractNumId w:val="23"/>
  </w:num>
  <w:num w:numId="5" w16cid:durableId="1180925029">
    <w:abstractNumId w:val="16"/>
  </w:num>
  <w:num w:numId="6" w16cid:durableId="84963854">
    <w:abstractNumId w:val="19"/>
  </w:num>
  <w:num w:numId="7" w16cid:durableId="451096341">
    <w:abstractNumId w:val="1"/>
  </w:num>
  <w:num w:numId="8" w16cid:durableId="1632127662">
    <w:abstractNumId w:val="4"/>
  </w:num>
  <w:num w:numId="9" w16cid:durableId="238910875">
    <w:abstractNumId w:val="17"/>
  </w:num>
  <w:num w:numId="10" w16cid:durableId="61218873">
    <w:abstractNumId w:val="12"/>
  </w:num>
  <w:num w:numId="11" w16cid:durableId="653067614">
    <w:abstractNumId w:val="30"/>
  </w:num>
  <w:num w:numId="12" w16cid:durableId="110784883">
    <w:abstractNumId w:val="29"/>
  </w:num>
  <w:num w:numId="13" w16cid:durableId="1096513319">
    <w:abstractNumId w:val="2"/>
  </w:num>
  <w:num w:numId="14" w16cid:durableId="689451467">
    <w:abstractNumId w:val="11"/>
  </w:num>
  <w:num w:numId="15" w16cid:durableId="1607150880">
    <w:abstractNumId w:val="26"/>
  </w:num>
  <w:num w:numId="16" w16cid:durableId="771970584">
    <w:abstractNumId w:val="3"/>
  </w:num>
  <w:num w:numId="17" w16cid:durableId="435909356">
    <w:abstractNumId w:val="8"/>
  </w:num>
  <w:num w:numId="18" w16cid:durableId="911891751">
    <w:abstractNumId w:val="5"/>
  </w:num>
  <w:num w:numId="19" w16cid:durableId="1596205373">
    <w:abstractNumId w:val="0"/>
  </w:num>
  <w:num w:numId="20" w16cid:durableId="481393103">
    <w:abstractNumId w:val="21"/>
  </w:num>
  <w:num w:numId="21" w16cid:durableId="1462965841">
    <w:abstractNumId w:val="13"/>
  </w:num>
  <w:num w:numId="22" w16cid:durableId="239027031">
    <w:abstractNumId w:val="10"/>
  </w:num>
  <w:num w:numId="23" w16cid:durableId="627513326">
    <w:abstractNumId w:val="14"/>
  </w:num>
  <w:num w:numId="24" w16cid:durableId="783579054">
    <w:abstractNumId w:val="9"/>
  </w:num>
  <w:num w:numId="25" w16cid:durableId="313684845">
    <w:abstractNumId w:val="25"/>
  </w:num>
  <w:num w:numId="26" w16cid:durableId="1259749136">
    <w:abstractNumId w:val="22"/>
  </w:num>
  <w:num w:numId="27" w16cid:durableId="1451582284">
    <w:abstractNumId w:val="7"/>
  </w:num>
  <w:num w:numId="28" w16cid:durableId="492448926">
    <w:abstractNumId w:val="18"/>
  </w:num>
  <w:num w:numId="29" w16cid:durableId="2109041619">
    <w:abstractNumId w:val="27"/>
  </w:num>
  <w:num w:numId="30" w16cid:durableId="1057820174">
    <w:abstractNumId w:val="15"/>
  </w:num>
  <w:num w:numId="31" w16cid:durableId="13210756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2NTI1NLAwMjQ2NDNV0lEKTi0uzszPAykwrwUADrW7jCwAAAA="/>
  </w:docVars>
  <w:rsids>
    <w:rsidRoot w:val="00442B3D"/>
    <w:rsid w:val="000142DE"/>
    <w:rsid w:val="00021CC5"/>
    <w:rsid w:val="00036E40"/>
    <w:rsid w:val="000866F8"/>
    <w:rsid w:val="00091DC9"/>
    <w:rsid w:val="000926FB"/>
    <w:rsid w:val="00093E98"/>
    <w:rsid w:val="00095E35"/>
    <w:rsid w:val="000A6C61"/>
    <w:rsid w:val="000B3548"/>
    <w:rsid w:val="000D137C"/>
    <w:rsid w:val="000D275C"/>
    <w:rsid w:val="000F1D70"/>
    <w:rsid w:val="00103562"/>
    <w:rsid w:val="00106494"/>
    <w:rsid w:val="001104C5"/>
    <w:rsid w:val="001260A9"/>
    <w:rsid w:val="001315A5"/>
    <w:rsid w:val="00131C2F"/>
    <w:rsid w:val="00136FC1"/>
    <w:rsid w:val="00137468"/>
    <w:rsid w:val="00153EF4"/>
    <w:rsid w:val="00162A45"/>
    <w:rsid w:val="00170AC9"/>
    <w:rsid w:val="001951DE"/>
    <w:rsid w:val="001A32FC"/>
    <w:rsid w:val="001A7AB0"/>
    <w:rsid w:val="001B2156"/>
    <w:rsid w:val="001C64B3"/>
    <w:rsid w:val="001D0E61"/>
    <w:rsid w:val="001E0CEF"/>
    <w:rsid w:val="001E6674"/>
    <w:rsid w:val="001F052F"/>
    <w:rsid w:val="00242E57"/>
    <w:rsid w:val="00243410"/>
    <w:rsid w:val="002619B6"/>
    <w:rsid w:val="002621C7"/>
    <w:rsid w:val="00277A91"/>
    <w:rsid w:val="00281ADE"/>
    <w:rsid w:val="00283451"/>
    <w:rsid w:val="00285714"/>
    <w:rsid w:val="002A14C5"/>
    <w:rsid w:val="002A51D6"/>
    <w:rsid w:val="002C531D"/>
    <w:rsid w:val="002C5E6C"/>
    <w:rsid w:val="002D1B4D"/>
    <w:rsid w:val="002D3F92"/>
    <w:rsid w:val="002E7C7C"/>
    <w:rsid w:val="002F11D5"/>
    <w:rsid w:val="00306AB1"/>
    <w:rsid w:val="00317552"/>
    <w:rsid w:val="003235A9"/>
    <w:rsid w:val="0034689D"/>
    <w:rsid w:val="00364F01"/>
    <w:rsid w:val="00371A93"/>
    <w:rsid w:val="00372059"/>
    <w:rsid w:val="00397DFD"/>
    <w:rsid w:val="003B0798"/>
    <w:rsid w:val="003B45AF"/>
    <w:rsid w:val="003C3581"/>
    <w:rsid w:val="003C479D"/>
    <w:rsid w:val="003C5C57"/>
    <w:rsid w:val="003D38CD"/>
    <w:rsid w:val="003D55D0"/>
    <w:rsid w:val="003E29AE"/>
    <w:rsid w:val="00404232"/>
    <w:rsid w:val="00404622"/>
    <w:rsid w:val="00416A4E"/>
    <w:rsid w:val="004245E3"/>
    <w:rsid w:val="0044096B"/>
    <w:rsid w:val="00442B3D"/>
    <w:rsid w:val="00444B9C"/>
    <w:rsid w:val="00447DC8"/>
    <w:rsid w:val="00450DB4"/>
    <w:rsid w:val="00461ED1"/>
    <w:rsid w:val="00466394"/>
    <w:rsid w:val="0047341F"/>
    <w:rsid w:val="00485742"/>
    <w:rsid w:val="0049003F"/>
    <w:rsid w:val="004D50CA"/>
    <w:rsid w:val="004E03EA"/>
    <w:rsid w:val="004E0B0F"/>
    <w:rsid w:val="00506697"/>
    <w:rsid w:val="005078DA"/>
    <w:rsid w:val="00517C01"/>
    <w:rsid w:val="0052178B"/>
    <w:rsid w:val="00525807"/>
    <w:rsid w:val="005326D1"/>
    <w:rsid w:val="005401E7"/>
    <w:rsid w:val="00540532"/>
    <w:rsid w:val="00540E9C"/>
    <w:rsid w:val="00545BD0"/>
    <w:rsid w:val="005475CE"/>
    <w:rsid w:val="00553451"/>
    <w:rsid w:val="00565BA6"/>
    <w:rsid w:val="005849EE"/>
    <w:rsid w:val="005867E4"/>
    <w:rsid w:val="005C2143"/>
    <w:rsid w:val="005D36E4"/>
    <w:rsid w:val="005F77C4"/>
    <w:rsid w:val="00634FE1"/>
    <w:rsid w:val="00635D42"/>
    <w:rsid w:val="00643817"/>
    <w:rsid w:val="00646D0C"/>
    <w:rsid w:val="00646F6A"/>
    <w:rsid w:val="00653BAE"/>
    <w:rsid w:val="00655983"/>
    <w:rsid w:val="00662C3B"/>
    <w:rsid w:val="00677CBD"/>
    <w:rsid w:val="006849F2"/>
    <w:rsid w:val="006869A6"/>
    <w:rsid w:val="0069270B"/>
    <w:rsid w:val="006B69E8"/>
    <w:rsid w:val="006C3EE6"/>
    <w:rsid w:val="006C7A46"/>
    <w:rsid w:val="006D50B5"/>
    <w:rsid w:val="006D52A5"/>
    <w:rsid w:val="006E0129"/>
    <w:rsid w:val="006F2453"/>
    <w:rsid w:val="006F771A"/>
    <w:rsid w:val="00705D89"/>
    <w:rsid w:val="00706072"/>
    <w:rsid w:val="007061D1"/>
    <w:rsid w:val="00716083"/>
    <w:rsid w:val="0071621E"/>
    <w:rsid w:val="007254AD"/>
    <w:rsid w:val="007301E2"/>
    <w:rsid w:val="00737119"/>
    <w:rsid w:val="00740C63"/>
    <w:rsid w:val="007434F7"/>
    <w:rsid w:val="0074458D"/>
    <w:rsid w:val="0076526D"/>
    <w:rsid w:val="0077033D"/>
    <w:rsid w:val="00771B3C"/>
    <w:rsid w:val="007819DF"/>
    <w:rsid w:val="007A3A57"/>
    <w:rsid w:val="007C384E"/>
    <w:rsid w:val="00802197"/>
    <w:rsid w:val="0081075E"/>
    <w:rsid w:val="00810C11"/>
    <w:rsid w:val="00821676"/>
    <w:rsid w:val="00825C2B"/>
    <w:rsid w:val="008478E0"/>
    <w:rsid w:val="00886582"/>
    <w:rsid w:val="008B2226"/>
    <w:rsid w:val="008B4D9F"/>
    <w:rsid w:val="008B7E19"/>
    <w:rsid w:val="008D0E3D"/>
    <w:rsid w:val="008D10C2"/>
    <w:rsid w:val="008D4744"/>
    <w:rsid w:val="008D52F4"/>
    <w:rsid w:val="008E5710"/>
    <w:rsid w:val="008F07FE"/>
    <w:rsid w:val="00920908"/>
    <w:rsid w:val="0092622C"/>
    <w:rsid w:val="00932782"/>
    <w:rsid w:val="0093727E"/>
    <w:rsid w:val="009472BA"/>
    <w:rsid w:val="00963870"/>
    <w:rsid w:val="00971073"/>
    <w:rsid w:val="0098433D"/>
    <w:rsid w:val="00992C55"/>
    <w:rsid w:val="00996581"/>
    <w:rsid w:val="009A575F"/>
    <w:rsid w:val="009A7F0E"/>
    <w:rsid w:val="009B3D38"/>
    <w:rsid w:val="009D4F71"/>
    <w:rsid w:val="009D603F"/>
    <w:rsid w:val="009E2822"/>
    <w:rsid w:val="009E28FB"/>
    <w:rsid w:val="009F5D74"/>
    <w:rsid w:val="00A04639"/>
    <w:rsid w:val="00A0791A"/>
    <w:rsid w:val="00A1645B"/>
    <w:rsid w:val="00A251BB"/>
    <w:rsid w:val="00A34857"/>
    <w:rsid w:val="00A357C1"/>
    <w:rsid w:val="00A37CF6"/>
    <w:rsid w:val="00A43054"/>
    <w:rsid w:val="00A45671"/>
    <w:rsid w:val="00A57C8D"/>
    <w:rsid w:val="00A61ADF"/>
    <w:rsid w:val="00A676F2"/>
    <w:rsid w:val="00A8070D"/>
    <w:rsid w:val="00AA108C"/>
    <w:rsid w:val="00AA28C9"/>
    <w:rsid w:val="00AA5C61"/>
    <w:rsid w:val="00AB0D3B"/>
    <w:rsid w:val="00AD302C"/>
    <w:rsid w:val="00AD64A2"/>
    <w:rsid w:val="00AE053B"/>
    <w:rsid w:val="00B11ABE"/>
    <w:rsid w:val="00B12949"/>
    <w:rsid w:val="00B2571C"/>
    <w:rsid w:val="00B310B6"/>
    <w:rsid w:val="00B414A7"/>
    <w:rsid w:val="00B45F81"/>
    <w:rsid w:val="00B51EB6"/>
    <w:rsid w:val="00B53EB3"/>
    <w:rsid w:val="00B5427F"/>
    <w:rsid w:val="00B56A7C"/>
    <w:rsid w:val="00B57CE7"/>
    <w:rsid w:val="00B61AC2"/>
    <w:rsid w:val="00B61AE5"/>
    <w:rsid w:val="00B80BB6"/>
    <w:rsid w:val="00B90A33"/>
    <w:rsid w:val="00B925E9"/>
    <w:rsid w:val="00B96097"/>
    <w:rsid w:val="00BA2AE2"/>
    <w:rsid w:val="00BA4DFF"/>
    <w:rsid w:val="00BA7043"/>
    <w:rsid w:val="00BB50EF"/>
    <w:rsid w:val="00BB57A9"/>
    <w:rsid w:val="00BC00C4"/>
    <w:rsid w:val="00BC1A71"/>
    <w:rsid w:val="00BE0CF7"/>
    <w:rsid w:val="00BE3FBC"/>
    <w:rsid w:val="00BE7683"/>
    <w:rsid w:val="00BF6D69"/>
    <w:rsid w:val="00C07005"/>
    <w:rsid w:val="00C34B61"/>
    <w:rsid w:val="00C447AE"/>
    <w:rsid w:val="00C55304"/>
    <w:rsid w:val="00C60011"/>
    <w:rsid w:val="00C62F70"/>
    <w:rsid w:val="00C74983"/>
    <w:rsid w:val="00C96DC4"/>
    <w:rsid w:val="00CA6026"/>
    <w:rsid w:val="00CA7DD7"/>
    <w:rsid w:val="00CC3ED7"/>
    <w:rsid w:val="00CD4A47"/>
    <w:rsid w:val="00CD5CD7"/>
    <w:rsid w:val="00CE4444"/>
    <w:rsid w:val="00CF04F3"/>
    <w:rsid w:val="00CF205B"/>
    <w:rsid w:val="00CF41A6"/>
    <w:rsid w:val="00CF74AC"/>
    <w:rsid w:val="00D1360B"/>
    <w:rsid w:val="00D13F45"/>
    <w:rsid w:val="00D21BC7"/>
    <w:rsid w:val="00D24758"/>
    <w:rsid w:val="00D30820"/>
    <w:rsid w:val="00D52130"/>
    <w:rsid w:val="00D52C0A"/>
    <w:rsid w:val="00D80D69"/>
    <w:rsid w:val="00D81DBB"/>
    <w:rsid w:val="00D920BB"/>
    <w:rsid w:val="00D95AD4"/>
    <w:rsid w:val="00DB1C59"/>
    <w:rsid w:val="00DD3CE2"/>
    <w:rsid w:val="00DE6720"/>
    <w:rsid w:val="00DE761A"/>
    <w:rsid w:val="00DF2B67"/>
    <w:rsid w:val="00E11638"/>
    <w:rsid w:val="00E1717B"/>
    <w:rsid w:val="00E2518E"/>
    <w:rsid w:val="00E27134"/>
    <w:rsid w:val="00E46D7F"/>
    <w:rsid w:val="00E53D89"/>
    <w:rsid w:val="00E645DD"/>
    <w:rsid w:val="00E86176"/>
    <w:rsid w:val="00EB63A4"/>
    <w:rsid w:val="00EC129C"/>
    <w:rsid w:val="00EC54D1"/>
    <w:rsid w:val="00ED2DF1"/>
    <w:rsid w:val="00EE0751"/>
    <w:rsid w:val="00EE3698"/>
    <w:rsid w:val="00EE7FC2"/>
    <w:rsid w:val="00EF6205"/>
    <w:rsid w:val="00F025AC"/>
    <w:rsid w:val="00F136CC"/>
    <w:rsid w:val="00F15EE3"/>
    <w:rsid w:val="00F16E81"/>
    <w:rsid w:val="00F24F73"/>
    <w:rsid w:val="00F3390C"/>
    <w:rsid w:val="00F56188"/>
    <w:rsid w:val="00F61655"/>
    <w:rsid w:val="00F70409"/>
    <w:rsid w:val="00F726BA"/>
    <w:rsid w:val="00F94893"/>
    <w:rsid w:val="00FA4E23"/>
    <w:rsid w:val="00FB102D"/>
    <w:rsid w:val="00FB58DD"/>
    <w:rsid w:val="00FB7B09"/>
    <w:rsid w:val="00FC5BAB"/>
    <w:rsid w:val="00FD4799"/>
    <w:rsid w:val="00FE61A7"/>
    <w:rsid w:val="00FF093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9CF5E9"/>
  <w15:chartTrackingRefBased/>
  <w15:docId w15:val="{A5456817-6C7B-4AE6-901F-ED164504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69C"/>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96097"/>
    <w:pPr>
      <w:tabs>
        <w:tab w:val="center" w:pos="4320"/>
        <w:tab w:val="right" w:pos="8640"/>
      </w:tabs>
    </w:pPr>
  </w:style>
  <w:style w:type="character" w:customStyle="1" w:styleId="HeaderChar">
    <w:name w:val="Header Char"/>
    <w:link w:val="Header"/>
    <w:rsid w:val="00B96097"/>
    <w:rPr>
      <w:sz w:val="24"/>
      <w:szCs w:val="24"/>
    </w:rPr>
  </w:style>
  <w:style w:type="paragraph" w:styleId="Footer">
    <w:name w:val="footer"/>
    <w:basedOn w:val="Normal"/>
    <w:link w:val="FooterChar"/>
    <w:uiPriority w:val="99"/>
    <w:unhideWhenUsed/>
    <w:rsid w:val="00B96097"/>
    <w:pPr>
      <w:tabs>
        <w:tab w:val="center" w:pos="4320"/>
        <w:tab w:val="right" w:pos="8640"/>
      </w:tabs>
    </w:pPr>
  </w:style>
  <w:style w:type="character" w:customStyle="1" w:styleId="FooterChar">
    <w:name w:val="Footer Char"/>
    <w:link w:val="Footer"/>
    <w:uiPriority w:val="99"/>
    <w:rsid w:val="00B96097"/>
    <w:rPr>
      <w:sz w:val="24"/>
      <w:szCs w:val="24"/>
    </w:rPr>
  </w:style>
  <w:style w:type="paragraph" w:customStyle="1" w:styleId="Body1">
    <w:name w:val="Body 1"/>
    <w:rsid w:val="00091DC9"/>
    <w:pPr>
      <w:outlineLvl w:val="0"/>
    </w:pPr>
    <w:rPr>
      <w:rFonts w:ascii="Times New Roman" w:eastAsia="Arial Unicode MS" w:hAnsi="Times New Roman"/>
      <w:color w:val="000000"/>
      <w:sz w:val="24"/>
    </w:rPr>
  </w:style>
  <w:style w:type="paragraph" w:styleId="NormalWeb">
    <w:name w:val="Normal (Web)"/>
    <w:basedOn w:val="Normal"/>
    <w:uiPriority w:val="99"/>
    <w:unhideWhenUsed/>
    <w:rsid w:val="00BC00C4"/>
    <w:pPr>
      <w:spacing w:after="324"/>
    </w:pPr>
    <w:rPr>
      <w:rFonts w:ascii="Times New Roman" w:eastAsia="Times New Roman" w:hAnsi="Times New Roman"/>
      <w:lang w:eastAsia="en-GB"/>
    </w:rPr>
  </w:style>
  <w:style w:type="paragraph" w:styleId="BalloonText">
    <w:name w:val="Balloon Text"/>
    <w:basedOn w:val="Normal"/>
    <w:link w:val="BalloonTextChar"/>
    <w:uiPriority w:val="99"/>
    <w:semiHidden/>
    <w:unhideWhenUsed/>
    <w:rsid w:val="00EE7F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FC2"/>
    <w:rPr>
      <w:rFonts w:ascii="Segoe UI" w:hAnsi="Segoe UI" w:cs="Segoe UI"/>
      <w:sz w:val="18"/>
      <w:szCs w:val="18"/>
      <w:lang w:eastAsia="en-US"/>
    </w:rPr>
  </w:style>
  <w:style w:type="paragraph" w:styleId="Title">
    <w:name w:val="Title"/>
    <w:basedOn w:val="Normal"/>
    <w:link w:val="TitleChar"/>
    <w:qFormat/>
    <w:rsid w:val="00093E98"/>
    <w:pPr>
      <w:autoSpaceDE w:val="0"/>
      <w:autoSpaceDN w:val="0"/>
      <w:jc w:val="center"/>
    </w:pPr>
    <w:rPr>
      <w:rFonts w:ascii="Arial" w:eastAsia="Times New Roman" w:hAnsi="Arial" w:cs="Arial"/>
      <w:b/>
      <w:bCs/>
    </w:rPr>
  </w:style>
  <w:style w:type="character" w:customStyle="1" w:styleId="TitleChar">
    <w:name w:val="Title Char"/>
    <w:basedOn w:val="DefaultParagraphFont"/>
    <w:link w:val="Title"/>
    <w:rsid w:val="00093E98"/>
    <w:rPr>
      <w:rFonts w:ascii="Arial" w:eastAsia="Times New Roman" w:hAnsi="Arial" w:cs="Arial"/>
      <w:b/>
      <w:bCs/>
      <w:sz w:val="24"/>
      <w:szCs w:val="24"/>
      <w:lang w:eastAsia="en-US"/>
    </w:rPr>
  </w:style>
  <w:style w:type="character" w:styleId="Strong">
    <w:name w:val="Strong"/>
    <w:uiPriority w:val="22"/>
    <w:qFormat/>
    <w:rsid w:val="00093E98"/>
    <w:rPr>
      <w:b/>
      <w:bCs/>
    </w:rPr>
  </w:style>
  <w:style w:type="paragraph" w:styleId="ListParagraph">
    <w:name w:val="List Paragraph"/>
    <w:basedOn w:val="Normal"/>
    <w:uiPriority w:val="99"/>
    <w:qFormat/>
    <w:rsid w:val="00093E98"/>
    <w:pPr>
      <w:autoSpaceDE w:val="0"/>
      <w:autoSpaceDN w:val="0"/>
      <w:ind w:left="720"/>
    </w:pPr>
    <w:rPr>
      <w:rFonts w:ascii="Times New Roman" w:eastAsia="Times New Roman" w:hAnsi="Times New Roman"/>
      <w:sz w:val="20"/>
      <w:szCs w:val="20"/>
    </w:rPr>
  </w:style>
  <w:style w:type="paragraph" w:customStyle="1" w:styleId="Number1">
    <w:name w:val="Number1"/>
    <w:basedOn w:val="Normal"/>
    <w:rsid w:val="00FB58DD"/>
    <w:pPr>
      <w:numPr>
        <w:numId w:val="2"/>
      </w:numPr>
    </w:pPr>
    <w:rPr>
      <w:rFonts w:ascii="Trebuchet MS" w:eastAsia="Times New Roman" w:hAnsi="Trebuchet MS"/>
      <w:sz w:val="22"/>
      <w:szCs w:val="22"/>
      <w:lang w:val="en-US"/>
    </w:rPr>
  </w:style>
  <w:style w:type="paragraph" w:customStyle="1" w:styleId="Body">
    <w:name w:val="Body"/>
    <w:rsid w:val="002D3F9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Arial Unicode MS" w:cs="Arial Unicode MS"/>
      <w:color w:val="000000"/>
      <w:sz w:val="24"/>
      <w:szCs w:val="24"/>
      <w:u w:color="000000"/>
      <w:lang w:val="en-US" w:eastAsia="en-US"/>
    </w:rPr>
  </w:style>
  <w:style w:type="table" w:styleId="TableGrid">
    <w:name w:val="Table Grid"/>
    <w:basedOn w:val="TableNormal"/>
    <w:uiPriority w:val="39"/>
    <w:rsid w:val="00BE76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6F771A"/>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41601">
      <w:bodyDiv w:val="1"/>
      <w:marLeft w:val="0"/>
      <w:marRight w:val="0"/>
      <w:marTop w:val="0"/>
      <w:marBottom w:val="0"/>
      <w:divBdr>
        <w:top w:val="none" w:sz="0" w:space="0" w:color="auto"/>
        <w:left w:val="none" w:sz="0" w:space="0" w:color="auto"/>
        <w:bottom w:val="none" w:sz="0" w:space="0" w:color="auto"/>
        <w:right w:val="none" w:sz="0" w:space="0" w:color="auto"/>
      </w:divBdr>
      <w:divsChild>
        <w:div w:id="1661928973">
          <w:marLeft w:val="0"/>
          <w:marRight w:val="0"/>
          <w:marTop w:val="0"/>
          <w:marBottom w:val="0"/>
          <w:divBdr>
            <w:top w:val="none" w:sz="0" w:space="0" w:color="auto"/>
            <w:left w:val="none" w:sz="0" w:space="0" w:color="auto"/>
            <w:bottom w:val="none" w:sz="0" w:space="0" w:color="auto"/>
            <w:right w:val="none" w:sz="0" w:space="0" w:color="auto"/>
          </w:divBdr>
          <w:divsChild>
            <w:div w:id="555896416">
              <w:marLeft w:val="0"/>
              <w:marRight w:val="0"/>
              <w:marTop w:val="0"/>
              <w:marBottom w:val="0"/>
              <w:divBdr>
                <w:top w:val="none" w:sz="0" w:space="0" w:color="auto"/>
                <w:left w:val="none" w:sz="0" w:space="0" w:color="auto"/>
                <w:bottom w:val="none" w:sz="0" w:space="0" w:color="auto"/>
                <w:right w:val="none" w:sz="0" w:space="0" w:color="auto"/>
              </w:divBdr>
              <w:divsChild>
                <w:div w:id="924143672">
                  <w:marLeft w:val="0"/>
                  <w:marRight w:val="0"/>
                  <w:marTop w:val="0"/>
                  <w:marBottom w:val="0"/>
                  <w:divBdr>
                    <w:top w:val="none" w:sz="0" w:space="0" w:color="auto"/>
                    <w:left w:val="none" w:sz="0" w:space="0" w:color="auto"/>
                    <w:bottom w:val="none" w:sz="0" w:space="0" w:color="auto"/>
                    <w:right w:val="none" w:sz="0" w:space="0" w:color="auto"/>
                  </w:divBdr>
                  <w:divsChild>
                    <w:div w:id="799689531">
                      <w:marLeft w:val="0"/>
                      <w:marRight w:val="0"/>
                      <w:marTop w:val="0"/>
                      <w:marBottom w:val="0"/>
                      <w:divBdr>
                        <w:top w:val="none" w:sz="0" w:space="0" w:color="auto"/>
                        <w:left w:val="none" w:sz="0" w:space="0" w:color="auto"/>
                        <w:bottom w:val="none" w:sz="0" w:space="0" w:color="auto"/>
                        <w:right w:val="none" w:sz="0" w:space="0" w:color="auto"/>
                      </w:divBdr>
                      <w:divsChild>
                        <w:div w:id="1432894770">
                          <w:marLeft w:val="0"/>
                          <w:marRight w:val="0"/>
                          <w:marTop w:val="0"/>
                          <w:marBottom w:val="0"/>
                          <w:divBdr>
                            <w:top w:val="none" w:sz="0" w:space="0" w:color="auto"/>
                            <w:left w:val="none" w:sz="0" w:space="0" w:color="auto"/>
                            <w:bottom w:val="none" w:sz="0" w:space="0" w:color="auto"/>
                            <w:right w:val="none" w:sz="0" w:space="0" w:color="auto"/>
                          </w:divBdr>
                          <w:divsChild>
                            <w:div w:id="1636374665">
                              <w:marLeft w:val="0"/>
                              <w:marRight w:val="0"/>
                              <w:marTop w:val="0"/>
                              <w:marBottom w:val="0"/>
                              <w:divBdr>
                                <w:top w:val="none" w:sz="0" w:space="0" w:color="auto"/>
                                <w:left w:val="none" w:sz="0" w:space="0" w:color="auto"/>
                                <w:bottom w:val="none" w:sz="0" w:space="0" w:color="auto"/>
                                <w:right w:val="none" w:sz="0" w:space="0" w:color="auto"/>
                              </w:divBdr>
                              <w:divsChild>
                                <w:div w:id="1170099742">
                                  <w:marLeft w:val="0"/>
                                  <w:marRight w:val="0"/>
                                  <w:marTop w:val="0"/>
                                  <w:marBottom w:val="0"/>
                                  <w:divBdr>
                                    <w:top w:val="none" w:sz="0" w:space="0" w:color="auto"/>
                                    <w:left w:val="none" w:sz="0" w:space="0" w:color="auto"/>
                                    <w:bottom w:val="none" w:sz="0" w:space="0" w:color="auto"/>
                                    <w:right w:val="none" w:sz="0" w:space="0" w:color="auto"/>
                                  </w:divBdr>
                                  <w:divsChild>
                                    <w:div w:id="375741802">
                                      <w:marLeft w:val="0"/>
                                      <w:marRight w:val="0"/>
                                      <w:marTop w:val="0"/>
                                      <w:marBottom w:val="0"/>
                                      <w:divBdr>
                                        <w:top w:val="none" w:sz="0" w:space="0" w:color="auto"/>
                                        <w:left w:val="none" w:sz="0" w:space="0" w:color="auto"/>
                                        <w:bottom w:val="none" w:sz="0" w:space="0" w:color="auto"/>
                                        <w:right w:val="none" w:sz="0" w:space="0" w:color="auto"/>
                                      </w:divBdr>
                                      <w:divsChild>
                                        <w:div w:id="1526821129">
                                          <w:marLeft w:val="0"/>
                                          <w:marRight w:val="0"/>
                                          <w:marTop w:val="0"/>
                                          <w:marBottom w:val="0"/>
                                          <w:divBdr>
                                            <w:top w:val="none" w:sz="0" w:space="0" w:color="auto"/>
                                            <w:left w:val="none" w:sz="0" w:space="0" w:color="auto"/>
                                            <w:bottom w:val="none" w:sz="0" w:space="0" w:color="auto"/>
                                            <w:right w:val="none" w:sz="0" w:space="0" w:color="auto"/>
                                          </w:divBdr>
                                          <w:divsChild>
                                            <w:div w:id="66071337">
                                              <w:marLeft w:val="0"/>
                                              <w:marRight w:val="0"/>
                                              <w:marTop w:val="0"/>
                                              <w:marBottom w:val="0"/>
                                              <w:divBdr>
                                                <w:top w:val="none" w:sz="0" w:space="0" w:color="auto"/>
                                                <w:left w:val="none" w:sz="0" w:space="0" w:color="auto"/>
                                                <w:bottom w:val="none" w:sz="0" w:space="0" w:color="auto"/>
                                                <w:right w:val="none" w:sz="0" w:space="0" w:color="auto"/>
                                              </w:divBdr>
                                              <w:divsChild>
                                                <w:div w:id="502625615">
                                                  <w:marLeft w:val="0"/>
                                                  <w:marRight w:val="0"/>
                                                  <w:marTop w:val="0"/>
                                                  <w:marBottom w:val="0"/>
                                                  <w:divBdr>
                                                    <w:top w:val="none" w:sz="0" w:space="0" w:color="auto"/>
                                                    <w:left w:val="none" w:sz="0" w:space="0" w:color="auto"/>
                                                    <w:bottom w:val="none" w:sz="0" w:space="0" w:color="auto"/>
                                                    <w:right w:val="none" w:sz="0" w:space="0" w:color="auto"/>
                                                  </w:divBdr>
                                                  <w:divsChild>
                                                    <w:div w:id="707266958">
                                                      <w:marLeft w:val="0"/>
                                                      <w:marRight w:val="300"/>
                                                      <w:marTop w:val="0"/>
                                                      <w:marBottom w:val="0"/>
                                                      <w:divBdr>
                                                        <w:top w:val="none" w:sz="0" w:space="0" w:color="auto"/>
                                                        <w:left w:val="none" w:sz="0" w:space="0" w:color="auto"/>
                                                        <w:bottom w:val="none" w:sz="0" w:space="0" w:color="auto"/>
                                                        <w:right w:val="none" w:sz="0" w:space="0" w:color="auto"/>
                                                      </w:divBdr>
                                                      <w:divsChild>
                                                        <w:div w:id="903562256">
                                                          <w:marLeft w:val="0"/>
                                                          <w:marRight w:val="0"/>
                                                          <w:marTop w:val="0"/>
                                                          <w:marBottom w:val="0"/>
                                                          <w:divBdr>
                                                            <w:top w:val="none" w:sz="0" w:space="0" w:color="auto"/>
                                                            <w:left w:val="none" w:sz="0" w:space="0" w:color="auto"/>
                                                            <w:bottom w:val="none" w:sz="0" w:space="0" w:color="auto"/>
                                                            <w:right w:val="none" w:sz="0" w:space="0" w:color="auto"/>
                                                          </w:divBdr>
                                                          <w:divsChild>
                                                            <w:div w:id="2062091896">
                                                              <w:marLeft w:val="0"/>
                                                              <w:marRight w:val="0"/>
                                                              <w:marTop w:val="0"/>
                                                              <w:marBottom w:val="0"/>
                                                              <w:divBdr>
                                                                <w:top w:val="none" w:sz="0" w:space="0" w:color="auto"/>
                                                                <w:left w:val="none" w:sz="0" w:space="0" w:color="auto"/>
                                                                <w:bottom w:val="none" w:sz="0" w:space="0" w:color="auto"/>
                                                                <w:right w:val="none" w:sz="0" w:space="0" w:color="auto"/>
                                                              </w:divBdr>
                                                              <w:divsChild>
                                                                <w:div w:id="787816467">
                                                                  <w:marLeft w:val="0"/>
                                                                  <w:marRight w:val="0"/>
                                                                  <w:marTop w:val="0"/>
                                                                  <w:marBottom w:val="0"/>
                                                                  <w:divBdr>
                                                                    <w:top w:val="none" w:sz="0" w:space="0" w:color="auto"/>
                                                                    <w:left w:val="none" w:sz="0" w:space="0" w:color="auto"/>
                                                                    <w:bottom w:val="none" w:sz="0" w:space="0" w:color="auto"/>
                                                                    <w:right w:val="none" w:sz="0" w:space="0" w:color="auto"/>
                                                                  </w:divBdr>
                                                                  <w:divsChild>
                                                                    <w:div w:id="262618404">
                                                                      <w:marLeft w:val="0"/>
                                                                      <w:marRight w:val="0"/>
                                                                      <w:marTop w:val="0"/>
                                                                      <w:marBottom w:val="360"/>
                                                                      <w:divBdr>
                                                                        <w:top w:val="single" w:sz="6" w:space="0" w:color="CCCCCC"/>
                                                                        <w:left w:val="none" w:sz="0" w:space="0" w:color="auto"/>
                                                                        <w:bottom w:val="none" w:sz="0" w:space="0" w:color="auto"/>
                                                                        <w:right w:val="none" w:sz="0" w:space="0" w:color="auto"/>
                                                                      </w:divBdr>
                                                                      <w:divsChild>
                                                                        <w:div w:id="1815684703">
                                                                          <w:marLeft w:val="0"/>
                                                                          <w:marRight w:val="0"/>
                                                                          <w:marTop w:val="0"/>
                                                                          <w:marBottom w:val="0"/>
                                                                          <w:divBdr>
                                                                            <w:top w:val="none" w:sz="0" w:space="0" w:color="auto"/>
                                                                            <w:left w:val="none" w:sz="0" w:space="0" w:color="auto"/>
                                                                            <w:bottom w:val="none" w:sz="0" w:space="0" w:color="auto"/>
                                                                            <w:right w:val="none" w:sz="0" w:space="0" w:color="auto"/>
                                                                          </w:divBdr>
                                                                          <w:divsChild>
                                                                            <w:div w:id="165093908">
                                                                              <w:marLeft w:val="0"/>
                                                                              <w:marRight w:val="0"/>
                                                                              <w:marTop w:val="0"/>
                                                                              <w:marBottom w:val="0"/>
                                                                              <w:divBdr>
                                                                                <w:top w:val="none" w:sz="0" w:space="0" w:color="auto"/>
                                                                                <w:left w:val="none" w:sz="0" w:space="0" w:color="auto"/>
                                                                                <w:bottom w:val="none" w:sz="0" w:space="0" w:color="auto"/>
                                                                                <w:right w:val="none" w:sz="0" w:space="0" w:color="auto"/>
                                                                              </w:divBdr>
                                                                              <w:divsChild>
                                                                                <w:div w:id="537133593">
                                                                                  <w:marLeft w:val="0"/>
                                                                                  <w:marRight w:val="0"/>
                                                                                  <w:marTop w:val="0"/>
                                                                                  <w:marBottom w:val="0"/>
                                                                                  <w:divBdr>
                                                                                    <w:top w:val="none" w:sz="0" w:space="0" w:color="auto"/>
                                                                                    <w:left w:val="none" w:sz="0" w:space="0" w:color="auto"/>
                                                                                    <w:bottom w:val="none" w:sz="0" w:space="0" w:color="auto"/>
                                                                                    <w:right w:val="none" w:sz="0" w:space="0" w:color="auto"/>
                                                                                  </w:divBdr>
                                                                                  <w:divsChild>
                                                                                    <w:div w:id="1604411349">
                                                                                      <w:marLeft w:val="0"/>
                                                                                      <w:marRight w:val="0"/>
                                                                                      <w:marTop w:val="0"/>
                                                                                      <w:marBottom w:val="0"/>
                                                                                      <w:divBdr>
                                                                                        <w:top w:val="none" w:sz="0" w:space="0" w:color="auto"/>
                                                                                        <w:left w:val="none" w:sz="0" w:space="0" w:color="auto"/>
                                                                                        <w:bottom w:val="none" w:sz="0" w:space="0" w:color="auto"/>
                                                                                        <w:right w:val="none" w:sz="0" w:space="0" w:color="auto"/>
                                                                                      </w:divBdr>
                                                                                      <w:divsChild>
                                                                                        <w:div w:id="1706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695558">
      <w:bodyDiv w:val="1"/>
      <w:marLeft w:val="0"/>
      <w:marRight w:val="0"/>
      <w:marTop w:val="0"/>
      <w:marBottom w:val="0"/>
      <w:divBdr>
        <w:top w:val="none" w:sz="0" w:space="0" w:color="auto"/>
        <w:left w:val="none" w:sz="0" w:space="0" w:color="auto"/>
        <w:bottom w:val="none" w:sz="0" w:space="0" w:color="auto"/>
        <w:right w:val="none" w:sz="0" w:space="0" w:color="auto"/>
      </w:divBdr>
    </w:div>
    <w:div w:id="212542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AppData\Local\Microsoft\Windows\Temporary%20Internet%20Files\Content.Outlook\7CBDRRHJ\RDT%20Letterhea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cbc4c4-08e8-4849-b62b-d670bea4857e">
      <Terms xmlns="http://schemas.microsoft.com/office/infopath/2007/PartnerControls"/>
    </lcf76f155ced4ddcb4097134ff3c332f>
    <TaxCatchAll xmlns="feda74a9-ca7b-47d9-9df8-2fcc10d583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AA46BE2DACDB4AAF20F6ED6E603736" ma:contentTypeVersion="13" ma:contentTypeDescription="Create a new document." ma:contentTypeScope="" ma:versionID="28bb8838287ab8a98f0444150529792d">
  <xsd:schema xmlns:xsd="http://www.w3.org/2001/XMLSchema" xmlns:xs="http://www.w3.org/2001/XMLSchema" xmlns:p="http://schemas.microsoft.com/office/2006/metadata/properties" xmlns:ns2="c5cbc4c4-08e8-4849-b62b-d670bea4857e" xmlns:ns3="feda74a9-ca7b-47d9-9df8-2fcc10d583a1" targetNamespace="http://schemas.microsoft.com/office/2006/metadata/properties" ma:root="true" ma:fieldsID="246c913cc5a5a0ddeae061436efcaf1b" ns2:_="" ns3:_="">
    <xsd:import namespace="c5cbc4c4-08e8-4849-b62b-d670bea4857e"/>
    <xsd:import namespace="feda74a9-ca7b-47d9-9df8-2fcc10d58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bc4c4-08e8-4849-b62b-d670bea485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f132056-a8f8-4fc7-a462-13cbaa4a43d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a74a9-ca7b-47d9-9df8-2fcc10d583a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7c5e89-51fb-43ef-9c9e-32bbbb72bd27}" ma:internalName="TaxCatchAll" ma:showField="CatchAllData" ma:web="feda74a9-ca7b-47d9-9df8-2fcc10d58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B3DDB6-7759-4825-810B-34E2D20F0C50}">
  <ds:schemaRefs>
    <ds:schemaRef ds:uri="http://schemas.microsoft.com/office/2006/metadata/properties"/>
    <ds:schemaRef ds:uri="http://schemas.microsoft.com/office/infopath/2007/PartnerControls"/>
    <ds:schemaRef ds:uri="c5cbc4c4-08e8-4849-b62b-d670bea4857e"/>
    <ds:schemaRef ds:uri="feda74a9-ca7b-47d9-9df8-2fcc10d583a1"/>
  </ds:schemaRefs>
</ds:datastoreItem>
</file>

<file path=customXml/itemProps2.xml><?xml version="1.0" encoding="utf-8"?>
<ds:datastoreItem xmlns:ds="http://schemas.openxmlformats.org/officeDocument/2006/customXml" ds:itemID="{4F3F211F-71D4-43B0-B063-3496CB20C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bc4c4-08e8-4849-b62b-d670bea4857e"/>
    <ds:schemaRef ds:uri="feda74a9-ca7b-47d9-9df8-2fcc10d58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195AE-6B46-474F-A929-8196B1985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RDT Letterhead Template</Template>
  <TotalTime>23</TotalTime>
  <Pages>3</Pages>
  <Words>734</Words>
  <Characters>4436</Characters>
  <Application>Microsoft Office Word</Application>
  <DocSecurity>0</DocSecurity>
  <Lines>116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Inglis</dc:creator>
  <cp:keywords/>
  <cp:lastModifiedBy>Steading Manager</cp:lastModifiedBy>
  <cp:revision>13</cp:revision>
  <cp:lastPrinted>2021-08-17T10:38:00Z</cp:lastPrinted>
  <dcterms:created xsi:type="dcterms:W3CDTF">2026-07-27T13:09:00Z</dcterms:created>
  <dcterms:modified xsi:type="dcterms:W3CDTF">2026-07-27T14:24:00Z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0x01010017AA46BE2DACDB4AAF20F6ED6E603736</vt:lpwstr>
  </property>
  <property fmtid="{D5CDD505-2E9C-101B-9397-08002B2CF9AE}" pid="3" name="MediaServiceImageTags">
    <vt:lpwstr/>
  </property>
</Properties>
</file>